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89" w:rsidRDefault="00030A2F">
      <w:pPr>
        <w:rPr>
          <w:i/>
          <w:iCs/>
          <w:color w:val="575F6D" w:themeColor="text2"/>
          <w:spacing w:val="5"/>
          <w:sz w:val="24"/>
          <w:szCs w:val="24"/>
        </w:rPr>
      </w:pPr>
      <w:sdt>
        <w:sdtPr>
          <w:rPr>
            <w:i/>
            <w:iCs/>
            <w:smallCaps/>
            <w:color w:val="575F6D" w:themeColor="text2"/>
            <w:spacing w:val="5"/>
            <w:sz w:val="24"/>
            <w:szCs w:val="24"/>
          </w:rPr>
          <w:id w:val="-689369987"/>
          <w:docPartObj>
            <w:docPartGallery w:val="Cover Pages"/>
            <w:docPartUnique/>
          </w:docPartObj>
        </w:sdtPr>
        <w:sdtEndPr/>
        <w:sdtContent>
          <w:r>
            <w:rPr>
              <w:i/>
              <w:iCs/>
              <w:smallCaps/>
              <w:noProof/>
              <w:color w:val="575F6D" w:themeColor="text2"/>
              <w:spacing w:val="5"/>
              <w:sz w:val="24"/>
              <w:szCs w:val="24"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73600" behindDoc="0" locked="0" layoutInCell="1" allowOverlap="1" wp14:editId="38DFFE89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5829300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773936" cy="10698480"/>
                    <wp:effectExtent l="19050" t="0" r="0" b="0"/>
                    <wp:wrapNone/>
                    <wp:docPr id="1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73937" cy="10698480"/>
                              <a:chOff x="0" y="0"/>
                              <a:chExt cx="1774293" cy="10698480"/>
                            </a:xfrm>
                          </wpg:grpSpPr>
                          <wpg:grpSp>
                            <wpg:cNvPr id="65" name="Group 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8919" y="0"/>
                                <a:ext cx="1465374" cy="10698480"/>
                                <a:chOff x="6022" y="8835"/>
                                <a:chExt cx="2310" cy="16114"/>
                              </a:xfrm>
                            </wpg:grpSpPr>
                            <wps:wsp>
                              <wps:cNvPr id="66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76" y="8835"/>
                                  <a:ext cx="1512" cy="1611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EB686"/>
                                    </a:gs>
                                    <a:gs pos="100000"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BFB675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59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FECEA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32" y="8835"/>
                                  <a:ext cx="0" cy="1611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87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ECEA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22" y="8835"/>
                                  <a:ext cx="0" cy="161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EE6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1" name="Oval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45394"/>
                                <a:ext cx="1101885" cy="10712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Oval 8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59492" y="9378778"/>
                                <a:ext cx="188405" cy="19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id="Group 1" o:spid="_x0000_s1026" style="position:absolute;margin-left:0;margin-top:0;width:139.7pt;height:842.4pt;z-index:251673600;mso-left-percent:750;mso-position-horizontal-relative:page;mso-position-vertical:center;mso-position-vertical-relative:page;mso-left-percent:750;mso-width-relative:margin" coordsize="17742,10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">
                    <v:group id="Group 77" o:spid="_x0000_s1027" style="position:absolute;left:3089;width:14653;height:106984" coordorigin="6022,8835" coordsize="2310,16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<v:rect id="Rectangle 78" o:spid="_x0000_s1028" style="position:absolute;left:6676;top:8835;width:1512;height:16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Vop8UA&#10;AADbAAAADwAAAGRycy9kb3ducmV2LnhtbESPT2sCMRDF7wW/QxjBW80quJTVKKIVPLSH+gevw2bc&#10;rG4mS5K62376plDo8fHm/d68xaq3jXiQD7VjBZNxBoK4dLrmSsHpuHt+AREissbGMSn4ogCr5eBp&#10;gYV2HX/Q4xArkSAcClRgYmwLKUNpyGIYu5Y4eVfnLcYkfSW1xy7BbSOnWZZLizWnBoMtbQyV98On&#10;TW+Ysn6dfV+Ml9u32bQzu8nt/azUaNiv5yAi9fH/+C+91wryHH63JAD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WinxQAAANsAAAAPAAAAAAAAAAAAAAAAAJgCAABkcnMv&#10;ZG93bnJldi54bWxQSwUGAAAAAAQABAD1AAAAigMAAAAA&#10;" fillcolor="#feb686" stroked="f" strokecolor="#bfb675">
                        <v:fill color2="#fe8637 [3204]" rotate="t" angle="90" focus="100%" type="gradient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9" o:spid="_x0000_s1029" type="#_x0000_t32" style="position:absolute;left:6359;top:883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v4y8QAAADbAAAADwAAAGRycy9kb3ducmV2LnhtbESPQWvCQBSE70L/w/IKvZlNrRhJXSUV&#10;BKUn0x48PrKv2WD2bchuTOqv7xYKPQ4z8w2z2U22FTfqfeNYwXOSgiCunG64VvD5cZivQfiArLF1&#10;TAq+ycNu+zDbYK7dyGe6laEWEcI+RwUmhC6X0leGLPrEdcTR+3K9xRBlX0vd4xjhtpWLNF1Jiw3H&#10;BYMd7Q1V13KwCrKX4Vosu/Z0T9+PZrzzGS/7N6WeHqfiFUSgKfyH/9pHrWCVwe+X+AP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y/jLxAAAANsAAAAPAAAAAAAAAAAA&#10;AAAAAKECAABkcnMvZG93bnJldi54bWxQSwUGAAAAAAQABAD5AAAAkgMAAAAA&#10;" strokecolor="#feceae" strokeweight="1pt"/>
                      <v:shape id="AutoShape 80" o:spid="_x0000_s1030" type="#_x0000_t32" style="position:absolute;left:8332;top:8835;width:0;height:161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5TGMAAAADbAAAADwAAAGRycy9kb3ducmV2LnhtbERPTWsCMRC9F/wPYYTeatYWpKxGEUHq&#10;QQrdiuBt2Iybxc0kJnHd/vvmIHh8vO/FarCd6CnE1rGC6aQAQVw73XKj4PC7ffsEEROyxs4xKfij&#10;CKvl6GWBpXZ3/qG+So3IIRxLVGBS8qWUsTZkMU6cJ87c2QWLKcPQSB3wnsNtJ9+LYiYttpwbDHra&#10;GKov1c0q2AcbzVfFH7ej77+vhT9V5+NJqdfxsJ6DSDSkp/jh3mkFszw2f8k/QC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uuUxjAAAAA2wAAAA8AAAAAAAAAAAAAAAAA&#10;oQIAAGRycy9kb3ducmV2LnhtbFBLBQYAAAAABAAEAPkAAACOAwAAAAA=&#10;" strokecolor="#fe8637 [3204]" strokeweight="2.25pt"/>
                      <v:shape id="AutoShape 81" o:spid="_x0000_s1031" type="#_x0000_t32" style="position:absolute;left:6587;top:883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p1/sMAAADbAAAADwAAAGRycy9kb3ducmV2LnhtbESP3WoCMRSE7wu+QziCdzWrgtTVKP5U&#10;kJZeVH2AQ3L2Bzcna5Lq+vamUOjlMDPfMItVZxtxIx9qxwpGwwwEsXam5lLB+bR/fQMRIrLBxjEp&#10;eFCA1bL3ssDcuDt/0+0YS5EgHHJUUMXY5lIGXZHFMHQtcfIK5y3GJH0pjcd7gttGjrNsKi3WnBYq&#10;bGlbkb4cf6yCycNftd5dP3bjr892X2yKd3+RSg363XoOIlIX/8N/7YNRMJ3B75f0A+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adf7DAAAA2wAAAA8AAAAAAAAAAAAA&#10;AAAAoQIAAGRycy9kb3ducmV2LnhtbFBLBQYAAAAABAAEAPkAAACRAwAAAAA=&#10;" strokecolor="#feceae" strokeweight="4.5pt"/>
                      <v:shape id="AutoShape 82" o:spid="_x0000_s1032" type="#_x0000_t32" style="position:absolute;left:6022;top:8835;width:0;height:161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7L7bwAAADbAAAADwAAAGRycy9kb3ducmV2LnhtbERPvQrCMBDeBd8hnOCmqQoq1SgqCIKL&#10;WkHHoznbYnMpTbT17c0gOH58/8t1a0rxptoVlhWMhhEI4tTqgjMF12Q/mINwHlljaZkUfMjBetXt&#10;LDHWtuEzvS8+EyGEXYwKcu+rWEqX5mTQDW1FHLiHrQ36AOtM6hqbEG5KOY6iqTRYcGjIsaJdTunz&#10;8jIKtrPTUd+T42FyGzWaSm4qq09K9XvtZgHCU+v/4p/7oBXMwvrwJfwAufo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Y7L7bwAAADbAAAADwAAAAAAAAAAAAAAAAChAgAA&#10;ZHJzL2Rvd25yZXYueG1sUEsFBgAAAAAEAAQA+QAAAIoDAAAAAA==&#10;" strokecolor="#fee6d6" strokeweight="2.25pt"/>
                    </v:group>
                    <v:oval id="Oval 83" o:spid="_x0000_s1033" style="position:absolute;top:79453;width:11018;height:10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MxsUA&#10;AADbAAAADwAAAGRycy9kb3ducmV2LnhtbESPT2vCQBTE74LfYXlCb7qxpbaNrlKk/rvVtKjHR/aZ&#10;RLNvQ3bV+O1dQfA4zMxvmNGkMaU4U+0Kywr6vQgEcWp1wZmC/79Z9xOE88gaS8uk4EoOJuN2a4Sx&#10;thde0znxmQgQdjEqyL2vYildmpNB17MVcfD2tjbog6wzqWu8BLgp5WsUDaTBgsNCjhVNc0qPycko&#10;2L6teDrfzpqv38Xm8DM/vZe7bKXUS6f5HoLw1Phn+NFeagUffbh/CT9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0zGxQAAANsAAAAPAAAAAAAAAAAAAAAAAJgCAABkcnMv&#10;ZG93bnJldi54bWxQSwUGAAAAAAQABAD1AAAAigMAAAAA&#10;" fillcolor="#fe8637 [3204]" strokecolor="#fe8637 [3204]" strokeweight="3pt">
                      <v:stroke linestyle="thinThin"/>
                    </v:oval>
                    <v:oval id="Oval 85" o:spid="_x0000_s1034" style="position:absolute;left:2594;top:93787;width:1884;height:192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SjRsMA&#10;AADbAAAADwAAAGRycy9kb3ducmV2LnhtbESP3YrCMBSE74V9h3AWvNPUiq5UoywL/iAi6AreHpqz&#10;bdnmpDSprW9vBMHLYWa+YRarzpTiRrUrLCsYDSMQxKnVBWcKLr/rwQyE88gaS8uk4E4OVsuP3gIT&#10;bVs+0e3sMxEg7BJUkHtfJVK6NCeDbmgr4uD92dqgD7LOpK6xDXBTyjiKptJgwWEhx4p+ckr/z41R&#10;UGx41GX77eQqp4fjvkrHTXtkpfqf3fcchKfOv8Ov9k4r+Irh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SjRsMAAADbAAAADwAAAAAAAAAAAAAAAACYAgAAZHJzL2Rv&#10;d25yZXYueG1sUEsFBgAAAAAEAAQA9QAAAIgDAAAAAA==&#10;" fillcolor="#fe8637 [3204]" strokecolor="#fe8637 [3204]" strokeweight="3pt">
                      <v:stroke linestyle="thinThin"/>
                      <v:shadow color="#1f2f3f" opacity=".5" offset=",3pt"/>
                    </v:oval>
                    <w10:wrap anchorx="page" anchory="page"/>
                  </v:group>
                </w:pict>
              </mc:Fallback>
            </mc:AlternateContent>
          </w:r>
          <w:r>
            <w:rPr>
              <w:i/>
              <w:iCs/>
              <w:smallCaps/>
              <w:noProof/>
              <w:color w:val="575F6D" w:themeColor="text2"/>
              <w:spacing w:val="5"/>
              <w:sz w:val="24"/>
              <w:szCs w:val="24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0" allowOverlap="1" wp14:editId="0434A870">
                    <wp:simplePos x="0" y="0"/>
                    <wp:positionH relativeFrom="margin">
                      <wp:align>left</wp:align>
                    </wp:positionH>
                    <wp:positionV relativeFrom="page">
                      <wp:align>center</wp:align>
                    </wp:positionV>
                    <wp:extent cx="4663440" cy="5027930"/>
                    <wp:effectExtent l="0" t="0" r="0" b="1270"/>
                    <wp:wrapNone/>
                    <wp:docPr id="73" name="Rectangle 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63440" cy="5027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E89" w:rsidRDefault="00030A2F" w:rsidP="0085244C">
                                <w:pPr>
                                  <w:rPr>
                                    <w:rFonts w:asciiTheme="majorHAnsi" w:eastAsiaTheme="majorEastAsia" w:hAnsiTheme="majorHAnsi" w:cstheme="majorBidi"/>
                                    <w:smallCaps/>
                                    <w:color w:val="244583" w:themeColor="accent2" w:themeShade="80"/>
                                    <w:spacing w:val="20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mallCaps/>
                                      <w:color w:val="244583" w:themeColor="accent2" w:themeShade="80"/>
                                      <w:spacing w:val="20"/>
                                      <w:sz w:val="56"/>
                                      <w:szCs w:val="56"/>
                                    </w:rPr>
                                    <w:alias w:val="Title"/>
                                    <w:id w:val="83737007"/>
                                    <w:placeholder>
                                      <w:docPart w:val="0F77883C384840859F1A683B23977568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5244C">
                                      <w:rPr>
                                        <w:rFonts w:asciiTheme="majorHAnsi" w:eastAsiaTheme="majorEastAsia" w:hAnsiTheme="majorHAnsi" w:cstheme="majorBidi" w:hint="cs"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56"/>
                                        <w:szCs w:val="56"/>
                                        <w:rtl/>
                                      </w:rPr>
                                      <w:t xml:space="preserve">ملخص لمادة الأحياء للفصل الدراسي الثالث للتقدم لأختبار نهاية العام </w:t>
                                    </w:r>
                                  </w:sdtContent>
                                </w:sdt>
                              </w:p>
                              <w:p w:rsidR="0085244C" w:rsidRDefault="00030A2F" w:rsidP="0085244C">
                                <w:pPr>
                                  <w:rPr>
                                    <w:rFonts w:cs="Times New Roman" w:hint="cs"/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i/>
                                      <w:iCs/>
                                      <w:color w:val="244583" w:themeColor="accent2" w:themeShade="80"/>
                                      <w:sz w:val="28"/>
                                      <w:szCs w:val="28"/>
                                    </w:rPr>
                                    <w:alias w:val="Subtitle"/>
                                    <w:id w:val="83737009"/>
                                    <w:placeholder>
                                      <w:docPart w:val="14F49FFD52FB41D4A061381950C5AD8A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5244C">
                                      <w:rPr>
                                        <w:rFonts w:hint="cs"/>
                                        <w:i/>
                                        <w:iCs/>
                                        <w:color w:val="244583" w:themeColor="accent2" w:themeShade="80"/>
                                        <w:sz w:val="28"/>
                                        <w:szCs w:val="28"/>
                                        <w:rtl/>
                                      </w:rPr>
                                      <w:t>2016-2015</w:t>
                                    </w:r>
                                  </w:sdtContent>
                                </w:sdt>
                              </w:p>
                              <w:p w:rsidR="0085244C" w:rsidRDefault="0085244C" w:rsidP="0085244C">
                                <w:pPr>
                                  <w:rPr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Times New Roman" w:hint="cs"/>
                                    <w:rtl/>
                                  </w:rPr>
                                  <w:t>اسم الطالبه:--------------------------------------------</w:t>
                                </w:r>
                                <w:r w:rsidRPr="0085244C">
                                  <w:rPr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85244C" w:rsidRDefault="0085244C" w:rsidP="0085244C">
                                <w:pPr>
                                  <w:rPr>
                                    <w:rFonts w:cs="Times New Roman" w:hint="cs"/>
                                    <w:rtl/>
                                  </w:rPr>
                                </w:pPr>
                                <w:r>
                                  <w:rPr>
                                    <w:rFonts w:cs="Times New Roman" w:hint="cs"/>
                                    <w:rtl/>
                                  </w:rPr>
                                  <w:t>التسليم يوم------------------------------------الأستلام--------------------</w:t>
                                </w:r>
                              </w:p>
                              <w:p w:rsidR="0085244C" w:rsidRDefault="0085244C" w:rsidP="0085244C">
                                <w:pPr>
                                  <w:rPr>
                                    <w:rFonts w:cs="Times New Roman" w:hint="cs"/>
                                    <w:rtl/>
                                  </w:rPr>
                                </w:pPr>
                                <w:r>
                                  <w:rPr>
                                    <w:rFonts w:cs="Times New Roman" w:hint="cs"/>
                                    <w:rtl/>
                                  </w:rPr>
                                  <w:t>الدرجه:-       -------------------------------------------</w:t>
                                </w:r>
                              </w:p>
                              <w:p w:rsidR="0085244C" w:rsidRDefault="0085244C" w:rsidP="0085244C">
                                <w:pPr>
                                  <w:rPr>
                                    <w:rFonts w:cs="Times New Roman" w:hint="cs"/>
                                    <w:rtl/>
                                  </w:rPr>
                                </w:pPr>
                                <w:r>
                                  <w:rPr>
                                    <w:rFonts w:cs="Times New Roman" w:hint="cs"/>
                                    <w:rtl/>
                                  </w:rPr>
                                  <w:t>-</w:t>
                                </w:r>
                              </w:p>
                              <w:p w:rsidR="0085244C" w:rsidRPr="0085244C" w:rsidRDefault="0085244C" w:rsidP="0085244C">
                                <w:pPr>
                                  <w:rPr>
                                    <w:rFonts w:cs="Times New Roman"/>
                                  </w:rPr>
                                </w:pPr>
                                <w:r>
                                  <w:rPr>
                                    <w:rFonts w:cs="Times New Roman" w:hint="cs"/>
                                    <w:rtl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60000</wp14:pctWidth>
                    </wp14:sizeRelH>
                    <wp14:sizeRelV relativeFrom="page">
                      <wp14:pctHeight>50000</wp14:pctHeight>
                    </wp14:sizeRelV>
                  </wp:anchor>
                </w:drawing>
              </mc:Choice>
              <mc:Fallback>
                <w:pict>
                  <v:rect id="Rectangle 89" o:spid="_x0000_s1026" style="position:absolute;margin-left:0;margin-top:0;width:367.2pt;height:395.9pt;z-index:251672576;visibility:visible;mso-wrap-style:square;mso-width-percent:600;mso-height-percent:500;mso-wrap-distance-left:9pt;mso-wrap-distance-top:0;mso-wrap-distance-right:9pt;mso-wrap-distance-bottom:0;mso-position-horizontal:left;mso-position-horizontal-relative:margin;mso-position-vertical:center;mso-position-vertical-relative:page;mso-width-percent:600;mso-height-percent:5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" o:allowincell="f" filled="f" stroked="f">
                    <v:textbox>
                      <w:txbxContent>
                        <w:p w:rsidR="00E42E89" w:rsidRDefault="00030A2F" w:rsidP="0085244C">
                          <w:pPr>
                            <w:rPr>
                              <w:rFonts w:asciiTheme="majorHAnsi" w:eastAsiaTheme="majorEastAsia" w:hAnsiTheme="majorHAnsi" w:cstheme="majorBidi"/>
                              <w:smallCaps/>
                              <w:color w:val="244583" w:themeColor="accent2" w:themeShade="80"/>
                              <w:spacing w:val="20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mallCaps/>
                                <w:color w:val="244583" w:themeColor="accent2" w:themeShade="80"/>
                                <w:spacing w:val="20"/>
                                <w:sz w:val="56"/>
                                <w:szCs w:val="56"/>
                              </w:rPr>
                              <w:alias w:val="Title"/>
                              <w:id w:val="83737007"/>
                              <w:placeholder>
                                <w:docPart w:val="0F77883C384840859F1A683B23977568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85244C">
                                <w:rPr>
                                  <w:rFonts w:asciiTheme="majorHAnsi" w:eastAsiaTheme="majorEastAsia" w:hAnsiTheme="majorHAnsi" w:cstheme="majorBidi" w:hint="cs"/>
                                  <w:smallCaps/>
                                  <w:color w:val="244583" w:themeColor="accent2" w:themeShade="80"/>
                                  <w:spacing w:val="20"/>
                                  <w:sz w:val="56"/>
                                  <w:szCs w:val="56"/>
                                  <w:rtl/>
                                </w:rPr>
                                <w:t xml:space="preserve">ملخص لمادة الأحياء للفصل الدراسي الثالث للتقدم لأختبار نهاية العام </w:t>
                              </w:r>
                            </w:sdtContent>
                          </w:sdt>
                        </w:p>
                        <w:p w:rsidR="0085244C" w:rsidRDefault="00030A2F" w:rsidP="0085244C">
                          <w:pPr>
                            <w:rPr>
                              <w:rFonts w:cs="Times New Roman" w:hint="cs"/>
                              <w:rtl/>
                            </w:rPr>
                          </w:pPr>
                          <w:sdt>
                            <w:sdtPr>
                              <w:rPr>
                                <w:i/>
                                <w:iCs/>
                                <w:color w:val="244583" w:themeColor="accent2" w:themeShade="80"/>
                                <w:sz w:val="28"/>
                                <w:szCs w:val="28"/>
                              </w:rPr>
                              <w:alias w:val="Subtitle"/>
                              <w:id w:val="83737009"/>
                              <w:placeholder>
                                <w:docPart w:val="14F49FFD52FB41D4A061381950C5AD8A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85244C">
                                <w:rPr>
                                  <w:rFonts w:hint="cs"/>
                                  <w:i/>
                                  <w:iCs/>
                                  <w:color w:val="244583" w:themeColor="accent2" w:themeShade="80"/>
                                  <w:sz w:val="28"/>
                                  <w:szCs w:val="28"/>
                                  <w:rtl/>
                                </w:rPr>
                                <w:t>2016-2015</w:t>
                              </w:r>
                            </w:sdtContent>
                          </w:sdt>
                        </w:p>
                        <w:p w:rsidR="0085244C" w:rsidRDefault="0085244C" w:rsidP="0085244C">
                          <w:pPr>
                            <w:rPr>
                              <w:i/>
                              <w:iCs/>
                              <w:color w:val="244583" w:themeColor="accent2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</w:rPr>
                            <w:t>اسم الطالبه:--------------------------------------------</w:t>
                          </w:r>
                          <w:r w:rsidRPr="0085244C">
                            <w:rPr>
                              <w:i/>
                              <w:iCs/>
                              <w:color w:val="244583" w:themeColor="accent2" w:themeShade="8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85244C" w:rsidRDefault="0085244C" w:rsidP="0085244C">
                          <w:pPr>
                            <w:rPr>
                              <w:rFonts w:cs="Times New Roman" w:hint="cs"/>
                              <w:rtl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</w:rPr>
                            <w:t>التسليم يوم------------------------------------الأستلام--------------------</w:t>
                          </w:r>
                        </w:p>
                        <w:p w:rsidR="0085244C" w:rsidRDefault="0085244C" w:rsidP="0085244C">
                          <w:pPr>
                            <w:rPr>
                              <w:rFonts w:cs="Times New Roman" w:hint="cs"/>
                              <w:rtl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</w:rPr>
                            <w:t>الدرجه:-       -------------------------------------------</w:t>
                          </w:r>
                        </w:p>
                        <w:p w:rsidR="0085244C" w:rsidRDefault="0085244C" w:rsidP="0085244C">
                          <w:pPr>
                            <w:rPr>
                              <w:rFonts w:cs="Times New Roman" w:hint="cs"/>
                              <w:rtl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</w:rPr>
                            <w:t>-</w:t>
                          </w:r>
                        </w:p>
                        <w:p w:rsidR="0085244C" w:rsidRPr="0085244C" w:rsidRDefault="0085244C" w:rsidP="0085244C">
                          <w:pPr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</w:rPr>
                            <w:t>-</w:t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ascii="Century Schoolbook" w:hAnsi="Century Schoolbook"/>
              <w:i/>
              <w:iCs/>
              <w:smallCaps/>
              <w:noProof/>
              <w:color w:val="4F271C"/>
              <w:spacing w:val="5"/>
              <w:sz w:val="32"/>
              <w:szCs w:val="3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0" allowOverlap="1" wp14:editId="732E7BEB">
                    <wp:simplePos x="0" y="0"/>
                    <wp:positionH relativeFrom="margin">
                      <wp:align>left</wp:align>
                    </wp:positionH>
                    <wp:positionV relativeFrom="margin">
                      <wp:align>bottom</wp:align>
                    </wp:positionV>
                    <wp:extent cx="4660900" cy="815975"/>
                    <wp:effectExtent l="0" t="0" r="2540" b="3175"/>
                    <wp:wrapNone/>
                    <wp:docPr id="74" name="Rectangle 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60900" cy="815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E89" w:rsidRPr="0085244C" w:rsidRDefault="00E42E89" w:rsidP="0085244C">
                                <w:pPr>
                                  <w:spacing w:after="100"/>
                                  <w:rPr>
                                    <w:rFonts w:cstheme="minorBidi"/>
                                    <w:color w:val="E65B01" w:themeColor="accent1" w:themeShade="BF"/>
                                    <w:lang w:bidi="ar-A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54" o:spid="_x0000_s1027" style="position:absolute;margin-left:0;margin-top:0;width:367pt;height:64.25pt;z-index:251671552;visibility:visible;mso-wrap-style:square;mso-width-percent:60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6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" o:allowincell="f" stroked="f">
                    <v:textbox>
                      <w:txbxContent>
                        <w:p w:rsidR="00E42E89" w:rsidRPr="0085244C" w:rsidRDefault="00E42E89" w:rsidP="0085244C">
                          <w:pPr>
                            <w:spacing w:after="100"/>
                            <w:rPr>
                              <w:rFonts w:cstheme="minorBidi"/>
                              <w:color w:val="E65B01" w:themeColor="accent1" w:themeShade="BF"/>
                              <w:lang w:bidi="ar-AE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>
            <w:rPr>
              <w:i/>
              <w:iCs/>
              <w:smallCaps/>
              <w:color w:val="575F6D" w:themeColor="text2"/>
              <w:spacing w:val="5"/>
              <w:sz w:val="24"/>
              <w:szCs w:val="24"/>
            </w:rPr>
            <w:br w:type="page"/>
          </w:r>
        </w:sdtContent>
      </w:sdt>
    </w:p>
    <w:p w:rsidR="00E42E89" w:rsidRDefault="00030A2F">
      <w:pPr>
        <w:pStyle w:val="Title"/>
        <w:rPr>
          <w:szCs w:val="52"/>
        </w:rPr>
      </w:pPr>
      <w:sdt>
        <w:sdtPr>
          <w:rPr>
            <w:rFonts w:asciiTheme="minorHAnsi" w:eastAsiaTheme="minorEastAsia" w:hAnsiTheme="minorHAnsi" w:cstheme="minorBidi"/>
            <w:smallCaps w:val="0"/>
            <w:spacing w:val="0"/>
          </w:rPr>
          <w:id w:val="221498486"/>
          <w:placeholder>
            <w:docPart w:val="E15EFDBA8F4A426BABD3A655B27EFF7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5244C">
            <w:rPr>
              <w:rFonts w:asciiTheme="minorHAnsi" w:eastAsiaTheme="minorEastAsia" w:hAnsiTheme="minorHAnsi" w:cstheme="minorBidi"/>
              <w:smallCaps w:val="0"/>
              <w:spacing w:val="0"/>
              <w:rtl/>
            </w:rPr>
            <w:t xml:space="preserve">ملخص لمادة الأحياء للفصل الدراسي الثالث للتقدم لأختبار نهاية العام </w:t>
          </w:r>
        </w:sdtContent>
      </w:sdt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editId="3C23D752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3" name="Oval 6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0;margin-top:10in;width:43.2pt;height:43.2pt;z-index:25164697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lwNRSR0EAAAqCwAADgAAAAAAAAAAAAAAAAAuAgAAZHJzL2Uyb0RvYy54bWxQSwECLQAU&#10;AAYACAAAACEAkPxJ0twAAAAJAQAADwAAAAAAAAAAAAAAAAB3BgAAZHJzL2Rvd25yZXYueG1sUEsF&#10;BgAAAAAEAAQA8wAAAIAHAAAAAA==&#10;">
                <v:oval id="Oval 63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t98QA&#10;AADbAAAADwAAAGRycy9kb3ducmV2LnhtbESP3WoCMRSE7wu+QzhC72rWSqWsRhGLUgoV6x9eHjbH&#10;zermZElS3b59IxR6OczMN8x42tpaXMmHyrGCfi8DQVw4XXGpYLddPL2CCBFZY+2YFPxQgOmk8zDG&#10;XLsbf9F1E0uRIBxyVGBibHIpQ2HIYui5hjh5J+ctxiR9KbXHW4LbWj5n2VBarDgtGGxobqi4bL6t&#10;Av225PXHMfiVPuHLp9ktzvtDrdRjt52NQERq43/4r/2uFQwHcP+Sfo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07ff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64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CYcUA&#10;AADbAAAADwAAAGRycy9kb3ducmV2LnhtbESPQWvCQBSE7wX/w/KEXkrdWEQ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YJh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editId="46082AE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0" name="Oval 60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0;margin-top:10in;width:43.2pt;height:43.2pt;z-index:25164800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Ng/sUB0EAAAqCwAADgAAAAAAAAAAAAAAAAAuAgAAZHJzL2Uyb0RvYy54bWxQSwECLQAU&#10;AAYACAAAACEAkPxJ0twAAAAJAQAADwAAAAAAAAAAAAAAAAB3BgAAZHJzL2Rvd25yZXYueG1sUEsF&#10;BgAAAAAEAAQA8wAAAIAHAAAAAA==&#10;">
                <v:oval id="Oval 60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zgMAA&#10;AADbAAAADwAAAGRycy9kb3ducmV2LnhtbERPy2oCMRTdC/2HcAvuNGNBkalRimKRQouvisvL5DqZ&#10;OrkZkqjTvzcLweXhvCez1tbiSj5UjhUM+hkI4sLpiksF+92yNwYRIrLG2jEp+KcAs+lLZ4K5djfe&#10;0HUbS5FCOOSowMTY5FKGwpDF0HcNceJOzluMCfpSao+3FG5r+ZZlI2mx4tRgsKG5oeK8vVgFevHJ&#10;669j8D/6hMNvs1/+/R5qpbqv7cc7iEhtfIof7pVWMErr05f0A+T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ZzgMAAAADbAAAADwAAAAAAAAAAAAAAAACYAgAAZHJzL2Rvd25y&#10;ZXYueG1sUEsFBgAAAAAEAAQA9QAAAIUDAAAAAA==&#10;" fillcolor="#fe8637" strokecolor="#fe8637" strokeweight="3pt">
                  <v:stroke linestyle="thinThin"/>
                  <v:shadow color="#1f2f3f" opacity=".5" offset=",3pt"/>
                </v:oval>
                <v:rect id="Rectangle 61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h+cQA&#10;AADbAAAADwAAAGRycy9kb3ducmV2LnhtbESPQWuDQBSE74X8h+UFcinNmhxCMdmEIoRIKYRq4vnh&#10;vqrUfavuVu2/7xYKPQ4z8w1zOM2mFSMNrrGsYLOOQBCXVjdcKbjl56dnEM4ja2wtk4JvcnA6Lh4O&#10;GGs78TuNma9EgLCLUUHtfRdL6cqaDLq17YiD92EHgz7IoZJ6wCnATSu3UbSTBhsOCzV2lNRUfmZf&#10;RsFUXscif7vI62ORWu7TPsnur0qtlvPLHoSn2f+H/9qpVrDbwO+X8AP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GIfn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editId="42637A2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7" name="Oval 57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0;margin-top:10in;width:43.2pt;height:43.2pt;z-index:25164902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">
                <v:oval id="Oval 57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hScQA&#10;AADbAAAADwAAAGRycy9kb3ducmV2LnhtbESP3WoCMRSE7wu+QzhC7zRrwR+2RhGLpQgtam3x8rA5&#10;blY3J0uS6vbtG0Ho5TAz3zDTeWtrcSEfKscKBv0MBHHhdMWlgv3nqjcBESKyxtoxKfilAPNZ52GK&#10;uXZX3tJlF0uRIBxyVGBibHIpQ2HIYui7hjh5R+ctxiR9KbXHa4LbWj5l2UharDgtGGxoaag4736s&#10;Av3yypv1IfgPfcThu9mvTl/ftVKP3XbxDCJSG//D9/abVjAcw+1L+g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IUn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58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C2cIA&#10;AADbAAAADwAAAGRycy9kb3ducmV2LnhtbERPTWuDQBC9B/oflinkEuKaQkswrlICJRIKoabNeXCn&#10;KnVnjbtV+++7h0COj/ed5rPpxEiDay0r2EQxCOLK6pZrBZ/nt/UWhPPIGjvLpOCPHOTZwyLFRNuJ&#10;P2gsfS1CCLsEFTTe94mUrmrIoItsTxy4bzsY9AEOtdQDTiHcdPIpjl+kwZZDQ4M97Ruqfspfo2Cq&#10;TuPl/H6Qp9WlsHwtrvvy66jU8nF+3YHwNPu7+OYutILn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ELZ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editId="7D52CD09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4" name="Oval 54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0;margin-top:10in;width:43.2pt;height:43.2pt;z-index:25165004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">
                <v:oval id="Oval 54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G/PsQA&#10;AADbAAAADwAAAGRycy9kb3ducmV2LnhtbESP3WoCMRSE74W+QzgF7zRbqaWsRikViwgW6x+9PGyO&#10;m203J0sSdX37piB4OczMN8x42tpanMmHyrGCp34GgrhwuuJSwW47772CCBFZY+2YFFwpwHTy0Blj&#10;rt2Fv+i8iaVIEA45KjAxNrmUoTBkMfRdQ5y8o/MWY5K+lNrjJcFtLQdZ9iItVpwWDDb0bqj43Zys&#10;Aj374PXyO/hPfcThyuzmP/tDrVT3sX0bgYjUxnv41l5oBcNn+P+Sfo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xvz7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55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tR8UA&#10;AADbAAAADwAAAGRycy9kb3ducmV2LnhtbESPQWvCQBSE7wX/w/KEXkrdWLBImo2IIA1FkCbW8yP7&#10;mgSzb2N2m6T/3i0UPA4z8w2TbCbTioF611hWsFxEIIhLqxuuFJyK/fMahPPIGlvLpOCXHGzS2UOC&#10;sbYjf9KQ+0oECLsYFdTed7GUrqzJoFvYjjh437Y36IPsK6l7HAPctPIlil6lwYbDQo0d7WoqL/mP&#10;UTCWx+FcHN7l8emcWb5m113+9aHU43zavoHwNPl7+L+daQWrFfx9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e1H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editId="6C90D76A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1" name="Oval 51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0;margin-top:10in;width:43.2pt;height:43.2pt;z-index:25165107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">
                <v:oval id="Oval 51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cpsQA&#10;AADbAAAADwAAAGRycy9kb3ducmV2LnhtbESPQWsCMRSE7wX/Q3hCbzWrYJGtUUSxlEKLrrb0+Ng8&#10;N6ublyVJdfvvG0HwOMzMN8x03tlGnMmH2rGC4SADQVw6XXOlYL9bP01AhIissXFMCv4owHzWe5hi&#10;rt2Ft3QuYiUShEOOCkyMbS5lKA1ZDAPXEifv4LzFmKSvpPZ4SXDbyFGWPUuLNacFgy0tDZWn4tcq&#10;0KtX3rz/BP+pDzj+MPv18eu7Ueqx3y1eQETq4j18a79pBeMhXL+kH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GHKb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52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1M8QA&#10;AADbAAAADwAAAGRycy9kb3ducmV2LnhtbESPQWvCQBSE74X+h+UVvBTdVGg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4dTP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editId="0BA4F52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8" name="Oval 48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0;margin-top:10in;width:43.2pt;height:43.2pt;z-index:25165209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">
                <v:oval id="Oval 48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j5sIA&#10;AADbAAAADwAAAGRycy9kb3ducmV2LnhtbERPy2oCMRTdF/oP4QruNGNppYxGKRaLFCp2fNDlZXKd&#10;TJ3cDEmq49+bhdDl4byn88424kw+1I4VjIYZCOLS6ZorBbvtcvAKIkRkjY1jUnClAPPZ48MUc+0u&#10;/E3nIlYihXDIUYGJsc2lDKUhi2HoWuLEHZ23GBP0ldQeLyncNvIpy8bSYs2pwWBLC0PlqfizCvT7&#10;B28+f4Jf6yO+fJnd8nd/aJTq97q3CYhIXfwX390rreA5jU1f0g+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SPm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49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xn8QA&#10;AADbAAAADwAAAGRycy9kb3ducmV2LnhtbESPQWvCQBSE7wX/w/IEL6IbpRRNXUUEMUhBjNbzI/ua&#10;hGbfxuyapP++WxB6HGbmG2a16U0lWmpcaVnBbBqBIM6sLjlXcL3sJwsQziNrrCyTgh9ysFkPXlYY&#10;a9vxmdrU5yJA2MWooPC+jqV0WUEG3dTWxMH7so1BH2STS91gF+CmkvMoepMGSw4LBda0Kyj7Th9G&#10;QZed2tvl4yBP41ti+Z7cd+nnUanRsN++g/DU+//ws51oBa9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FcZ/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editId="525E4F9B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5" name="Oval 45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0;margin-top:10in;width:43.2pt;height:43.2pt;z-index:25165312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S0JBvh0EAAAqCwAADgAAAAAAAAAAAAAAAAAuAgAAZHJzL2Uyb0RvYy54bWxQSwECLQAU&#10;AAYACAAAACEAkPxJ0twAAAAJAQAADwAAAAAAAAAAAAAAAAB3BgAAZHJzL2Rvd25yZXYueG1sUEsF&#10;BgAAAAAEAAQA8wAAAIAHAAAAAA==&#10;">
                <v:oval id="Oval 45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MeMQA&#10;AADbAAAADwAAAGRycy9kb3ducmV2LnhtbESP3WoCMRSE74W+QzgF7zRbqaWsRikViwgW6x+9PGyO&#10;m203J0sSdX37piB4OczMN8x42tpanMmHyrGCp34GgrhwuuJSwW47772CCBFZY+2YFFwpwHTy0Blj&#10;rt2Fv+i8iaVIEA45KjAxNrmUoTBkMfRdQ5y8o/MWY5K+lNrjJcFtLQdZ9iItVpwWDDb0bqj43Zys&#10;Aj374PXyO/hPfcThyuzmP/tDrVT3sX0bgYjUxnv41l5oBc9D+P+Sfo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kjHj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46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rl7cUA&#10;AADbAAAADwAAAGRycy9kb3ducmV2LnhtbESPQWvCQBSE7wX/w/KEXkrdWEQkzUZEkIYiSBPr+ZF9&#10;TYLZtzG7TdJ/3y0UPA4z8w2TbCfTioF611hWsFxEIIhLqxuuFJyLw/MGhPPIGlvLpOCHHGzT2UOC&#10;sbYjf9CQ+0oECLsYFdTed7GUrqzJoFvYjjh4X7Y36IPsK6l7HAPctPIlitbSYMNhocaO9jWV1/zb&#10;KBjL03Apjm/y9HTJLN+y2z7/fFfqcT7tXkF4mvw9/N/OtILVG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uXt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editId="0720D71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2" name="Oval 42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0;margin-top:10in;width:43.2pt;height:43.2pt;z-index:25165414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">
                <v:oval id="Oval 42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0UDMQA&#10;AADbAAAADwAAAGRycy9kb3ducmV2LnhtbESPQWsCMRSE7wX/Q3hCb5pVqsjWKGKxFKFFrS0eH5vn&#10;ZnXzsiSpbv99Iwg9DjPzDTOdt7YWF/Khcqxg0M9AEBdOV1wq2H+uehMQISJrrB2Tgl8KMJ91HqaY&#10;a3flLV12sRQJwiFHBSbGJpcyFIYshr5riJN3dN5iTNKXUnu8Jrit5TDLxtJixWnBYENLQ8V592MV&#10;6JdX3qwPwX/oI47ezX51+vqulXrstotnEJHa+B++t9+0gqch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FAz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43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1GdcQA&#10;AADbAAAADwAAAGRycy9kb3ducmV2LnhtbESPQWvCQBSE7wX/w/IEL6IbbRFJXUUEMUhBjNbzI/ua&#10;hGbfxuyapP++WxB6HGbmG2a16U0lWmpcaVnBbBqBIM6sLjlXcL3sJ0sQziNrrCyTgh9ysFkPXlYY&#10;a9vxmdrU5yJA2MWooPC+jqV0WUEG3dTWxMH7so1BH2STS91gF+CmkvMoWkiDJYeFAmvaFZR9pw+j&#10;oMtO7e3ycZCn8S2xfE/uu/TzqNRo2G/fQXjq/X/42U60grd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tRnX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editId="11E912EF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9" name="Oval 39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0;margin-top:10in;width:43.2pt;height:43.2pt;z-index:25165516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KU9BlIeBAAAKgsAAA4AAAAAAAAAAAAAAAAALgIAAGRycy9lMm9Eb2MueG1sUEsBAi0A&#10;FAAGAAgAAAAhAJD8SdLcAAAACQEAAA8AAAAAAAAAAAAAAAAAeAYAAGRycy9kb3ducmV2LnhtbFBL&#10;BQYAAAAABAAEAPMAAACBBwAAAAA=&#10;">
                <v:oval id="Oval 39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/1AMQA&#10;AADbAAAADwAAAGRycy9kb3ducmV2LnhtbESPUUvDMBSF3wX/Q7iCby5VmWhdVoZSEcGhc4qPl+au&#10;qUtuShLb+u8XQfDxcM75DmdRTc6KgULsPCs4nxUgiBuvO24VbN/qs2sQMSFrtJ5JwQ9FqJbHRwss&#10;tR/5lYZNakWGcCxRgUmpL6WMjSGHceZ74uztfHCYsgyt1AHHDHdWXhTFlXTYcV4w2NOdoWa/+XYK&#10;9P0Dvzx9xrDWO5w/m2399f5hlTo9mVa3IBJN6T/8137UCi5v4PdL/gF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v9QD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40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YAs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9gC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editId="3588126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6" name="Oval 36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0;margin-top:10in;width:43.2pt;height:43.2pt;z-index:25165619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">
                <v:oval id="Oval 36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hcsQA&#10;AADbAAAADwAAAGRycy9kb3ducmV2LnhtbESP3WoCMRSE7wu+QzhC72rWSqWsRhGLUgoV6x9eHjbH&#10;zermZElS3b59IxR6OczMN8x42tpaXMmHyrGCfi8DQVw4XXGpYLddPL2CCBFZY+2YFPxQgOmk8zDG&#10;XLsbf9F1E0uRIBxyVGBibHIpQ2HIYui5hjh5J+ctxiR9KbXHW4LbWj5n2VBarDgtGGxobqi4bL6t&#10;Av225PXHMfiVPuHLp9ktzvtDrdRjt52NQERq43/4r/2uFQyGcP+Sfo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wYXL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37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AzC8QA&#10;AADbAAAADwAAAGRycy9kb3ducmV2LnhtbESPQWvCQBSE7wX/w/IEL6IbLVRJXUUEMUhBjNbzI/ua&#10;hGbfxuyapP++WxB6HGbmG2a16U0lWmpcaVnBbBqBIM6sLjlXcL3sJ0sQziNrrCyTgh9ysFkPXlYY&#10;a9vxmdrU5yJA2MWooPC+jqV0WUEG3dTWxMH7so1BH2STS91gF+CmkvMoepMGSw4LBda0Kyj7Th9G&#10;QZed2tvl4yBP41ti+Z7cd+nnUanRsN++g/DU+//ws51oBa8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QMwv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editId="40378A88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3" name="Oval 3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0;margin-top:10in;width:43.2pt;height:43.2pt;z-index:25165721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yi/Zuh0EAAAqCwAADgAAAAAAAAAAAAAAAAAuAgAAZHJzL2Uyb0RvYy54bWxQSwECLQAU&#10;AAYACAAAACEAkPxJ0twAAAAJAQAADwAAAAAAAAAAAAAAAAB3BgAAZHJzL2Rvd25yZXYueG1sUEsF&#10;BgAAAAAEAAQA8wAAAIAHAAAAAA==&#10;">
                <v:oval id="Oval 33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C6sQA&#10;AADbAAAADwAAAGRycy9kb3ducmV2LnhtbESPQWsCMRSE7wX/Q3hCb5q1osjWKGKxFKFFrS0eH5vn&#10;ZnXzsiSpbv99Iwg9DjPzDTOdt7YWF/Khcqxg0M9AEBdOV1wq2H+uehMQISJrrB2Tgl8KMJ91HqaY&#10;a3flLV12sRQJwiFHBSbGJpcyFIYshr5riJN3dN5iTNKXUnu8Jrit5VOWjaXFitOCwYaWhorz7scq&#10;0C+vvFkfgv/QRxy9m/3q9PVdK/XYbRfPICK18T98b79pBcMh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Hwur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34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KtfMQA&#10;AADbAAAADwAAAGRycy9kb3ducmV2LnhtbESPQWvCQBSE7wX/w/IEL6IbbRFJXUUEMUhBjNbzI/ua&#10;hGbfxuyapP++WxB6HGbmG2a16U0lWmpcaVnBbBqBIM6sLjlXcL3sJ0sQziNrrCyTgh9ysFkPXlYY&#10;a9vxmdrU5yJA2MWooPC+jqV0WUEG3dTWxMH7so1BH2STS91gF+CmkvMoWkiDJYeFAmvaFZR9pw+j&#10;oMtO7e3ycZCn8S2xfE/uu/TzqNRo2G/fQXjq/X/42U60gtc3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CrXz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2DCA6052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0" name="Oval 30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0;margin-top:10in;width:43.2pt;height:43.2pt;z-index:25165824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HVWECgeBAAAKgsAAA4AAAAAAAAAAAAAAAAALgIAAGRycy9lMm9Eb2MueG1sUEsBAi0A&#10;FAAGAAgAAAAhAJD8SdLcAAAACQEAAA8AAAAAAAAAAAAAAAAAeAYAAGRycy9kb3ducmV2LnhtbFBL&#10;BQYAAAAABAAEAPMAAACBBwAAAAA=&#10;">
                <v:oval id="Oval 30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cncIA&#10;AADbAAAADwAAAGRycy9kb3ducmV2LnhtbERPy2oCMRTdF/oP4QruNGNLpYxGKRaLFCp2fNDlZXKd&#10;TJ3cDEmq49+bhdDl4byn88424kw+1I4VjIYZCOLS6ZorBbvtcvAKIkRkjY1jUnClAPPZ48MUc+0u&#10;/E3nIlYihXDIUYGJsc2lDKUhi2HoWuLEHZ23GBP0ldQeLyncNvIpy8bSYs2pwWBLC0PlqfizCvT7&#10;B28+f4Jf6yO+fJnd8nd/aJTq97q3CYhIXfwX390rreA5rU9f0g+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Vyd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31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O5MQA&#10;AADbAAAADwAAAGRycy9kb3ducmV2LnhtbESPQWvCQBSE74X+h+UVeim6UUF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1DuT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47DDE642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7" name="Oval 27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0;margin-top:10in;width:43.2pt;height:43.2pt;z-index:25165926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">
                <v:oval id="Oval 27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SNMQA&#10;AADbAAAADwAAAGRycy9kb3ducmV2LnhtbESPQWsCMRSE7wX/Q3hCb5pVqMrWKGKxFKFFrS0eH5vn&#10;ZnXzsiSpbv99Iwg9DjPzDTOdt7YWF/Khcqxg0M9AEBdOV1wq2H+uehMQISJrrB2Tgl8KMJ91HqaY&#10;a3flLV12sRQJwiFHBSbGJpcyFIYshr5riJN3dN5iTNKXUnu8Jrit5TDLRtJixWnBYENLQ8V592MV&#10;6JdX3qwPwX/oIz69m/3q9PVdK/XYbRfPICK18T98b79pBcMx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lUjT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28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pM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Y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YxpMAAAADbAAAADwAAAAAAAAAAAAAAAACYAgAAZHJzL2Rvd25y&#10;ZXYueG1sUEsFBgAAAAAEAAQA9QAAAIUDAAAAAA=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editId="26D73BD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4" name="Oval 24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0;margin-top:10in;width:43.2pt;height:43.2pt;z-index:25166028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">
                <v:oval id="Oval 24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fMQ8QA&#10;AADbAAAADwAAAGRycy9kb3ducmV2LnhtbESPQWsCMRSE7wX/Q3hCb5pVqsjWKGKxFKFFrS0eH5vn&#10;ZnXzsiSpbv99Iwg9DjPzDTOdt7YWF/Khcqxg0M9AEBdOV1wq2H+uehMQISJrrB2Tgl8KMJ91HqaY&#10;a3flLV12sRQJwiFHBSbGJpcyFIYshr5riJN3dN5iTNKXUnu8Jrit5TDLxtJixWnBYENLQ8V592MV&#10;6JdX3qwPwX/oI47ezX51+vqulXrstotnEJHa+B++t9+0guET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3zEP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25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eOsQA&#10;AADbAAAADwAAAGRycy9kb3ducmV2LnhtbESPQWvCQBSE74X+h+UVvBTdVGg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Xnjr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2A201E25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1" name="Oval 21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0;margin-top:10in;width:43.2pt;height:43.2pt;z-index:25166131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">
                <v:oval id="Oval 21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v28QA&#10;AADbAAAADwAAAGRycy9kb3ducmV2LnhtbESPQWsCMRSE7wX/Q3hCbzWr0CJbo4iilEKLrrb0+Ng8&#10;N6ublyVJdfvvG0HwOMzMN8xk1tlGnMmH2rGC4SADQVw6XXOlYL9bPY1BhIissXFMCv4owGzae5hg&#10;rt2Ft3QuYiUShEOOCkyMbS5lKA1ZDAPXEifv4LzFmKSvpPZ4SXDbyFGWvUiLNacFgy0tDJWn4tcq&#10;0Ms1b95/gv/UB3z+MPvV8eu7Ueqx381fQUTq4j18a79pBaMhXL+kHy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Ab9v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22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GTsUA&#10;AADbAAAADwAAAGRycy9kb3ducmV2LnhtbESPzWrDMBCE74G+g9hCL6GW60MIbuRQAqWmFEKcn/Ni&#10;bW1Ta+VYqu28fRQI5DjMzDfMaj2ZVgzUu8aygrcoBkFcWt1wpeCw/3xdgnAeWWNrmRRcyME6e5qt&#10;MNV25B0Nha9EgLBLUUHtfZdK6cqaDLrIdsTB+7W9QR9kX0nd4xjgppVJHC+kwYbDQo0dbWoq/4p/&#10;o2Ast8Np//Mlt/NTbvmcnzfF8Vupl+fp4x2Ep8k/wvd2rhUkCdy+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gZO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editId="2D314643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8" name="Oval 18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0;margin-top:10in;width:43.2pt;height:43.2pt;z-index:25166233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3RCKLhcEAAAqCwAADgAAAAAAAAAAAAAAAAAuAgAAZHJzL2Uyb0RvYy54bWxQSwECLQAUAAYACAAA&#10;ACEAkPxJ0twAAAAJAQAADwAAAAAAAAAAAAAAAABxBgAAZHJzL2Rvd25yZXYueG1sUEsFBgAAAAAE&#10;AAQA8wAAAHoHAAAAAA==&#10;">
                <v:oval id="Oval 18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YM+8UA&#10;AADbAAAADwAAAGRycy9kb3ducmV2LnhtbESPQWsCMRCF7wX/Qxiht5q1UClbo5QWSxEUa23pcdiM&#10;m62byZJEXf+9cyj0NsN7894303nvW3WimJrABsajAhRxFWzDtYHd5+LuEVTKyBbbwGTgQgnms8HN&#10;FEsbzvxBp22ulYRwKtGAy7krtU6VI49pFDpi0fYhesyyxlrbiGcJ962+L4qJ9tiwNDjs6MVRddge&#10;vQH7+sab5U+Ka7vHh5XbLX6/vltjbof98xOoTH3+N/9dv1vBF1j5RQb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gz7xQAAANsAAAAPAAAAAAAAAAAAAAAAAJgCAABkcnMv&#10;ZG93bnJldi54bWxQSwUGAAAAAAQABAD1AAAAigMAAAAA&#10;" fillcolor="#fe8637" strokecolor="#fe8637" strokeweight="3pt">
                  <v:stroke linestyle="thinThin"/>
                  <v:shadow color="#1f2f3f" opacity=".5" offset=",3pt"/>
                </v:oval>
                <v:rect id="Rectangle 19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egsIA&#10;AADbAAAADwAAAGRycy9kb3ducmV2LnhtbERPTWvCQBC9C/6HZYReRDftQWzMRkSQhlIQY+t5yE6T&#10;0OxszG6T9N+7gtDbPN7nJNvRNKKnztWWFTwvIxDEhdU1lwo+z4fFGoTzyBoby6Tgjxxs0+kkwVjb&#10;gU/U574UIYRdjAoq79tYSldUZNAtbUscuG/bGfQBdqXUHQ4h3DTyJYpW0mDNoaHClvYVFT/5r1Ew&#10;FMf+cv54k8f5JbN8za77/OtdqafZuNuA8DT6f/HDnekw/xX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l6C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5661437E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5" name="Oval 15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0;margin-top:10in;width:43.2pt;height:43.2pt;z-index:25166336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AWbslNHAQAACoLAAAOAAAAAAAAAAAAAAAAAC4CAABkcnMvZTJvRG9jLnhtbFBLAQItABQA&#10;BgAIAAAAIQCQ/EnS3AAAAAkBAAAPAAAAAAAAAAAAAAAAAHYGAABkcnMvZG93bnJldi54bWxQSwUG&#10;AAAAAAQABADzAAAAfwcAAAAA&#10;">
                <v:oval id="Oval 15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jZcIA&#10;AADbAAAADwAAAGRycy9kb3ducmV2LnhtbERPTWsCMRC9C/0PYQq9abaCRbZGKRVFBItuVXocNuNm&#10;281kSVLd/vtGELzN433OZNbZRpzJh9qxgudBBoK4dLrmSsH+c9EfgwgRWWPjmBT8UYDZ9KE3wVy7&#10;C+/oXMRKpBAOOSowMba5lKE0ZDEMXEucuJPzFmOCvpLa4yWF20YOs+xFWqw5NRhs6d1Q+VP8WgV6&#10;vuTt+iv4D33C0cbsF9+HY6PU02P39goiUhfv4pt7pdP8EVx/SQ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16Nl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16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8MEA&#10;AADbAAAADwAAAGRycy9kb3ducmV2LnhtbERPS4vCMBC+L/gfwgheFk3Xg0g1igiyZVkQ6+M8NGNb&#10;bCa1ybbdf28Ewdt8fM9ZrntTiZYaV1pW8DWJQBBnVpecKzgdd+M5COeRNVaWScE/OVivBh9LjLXt&#10;+EBt6nMRQtjFqKDwvo6ldFlBBt3E1sSBu9rGoA+wyaVusAvhppLTKJpJgyWHhgJr2haU3dI/o6DL&#10;9u3l+Pst95+XxPI9uW/T849So2G/WYDw1Pu3+OVOdJg/g+cv4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pyvDBAAAA2wAAAA8AAAAAAAAAAAAAAAAAmAIAAGRycy9kb3du&#10;cmV2LnhtbFBLBQYAAAAABAAEAPUAAACG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editId="6C6719BA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2" name="Oval 12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10in;width:43.2pt;height:43.2pt;z-index:25166438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5gkPnxcEAAAqCwAADgAAAAAAAAAAAAAAAAAuAgAAZHJzL2Uyb0RvYy54bWxQSwECLQAUAAYACAAA&#10;ACEAkPxJ0twAAAAJAQAADwAAAAAAAAAAAAAAAABxBgAAZHJzL2Rvd25yZXYueG1sUEsFBgAAAAAE&#10;AAQA8wAAAHoHAAAAAA==&#10;">
                <v:oval id="Oval 12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47EcIA&#10;AADbAAAADwAAAGRycy9kb3ducmV2LnhtbERPTWsCMRC9C/0PYQq9abaCRbZGKRVFBItuVXocNuNm&#10;281kSVLd/vtGELzN433OZNbZRpzJh9qxgudBBoK4dLrmSsH+c9EfgwgRWWPjmBT8UYDZ9KE3wVy7&#10;C+/oXMRKpBAOOSowMba5lKE0ZDEMXEucuJPzFmOCvpLa4yWF20YOs+xFWqw5NRhs6d1Q+VP8WgV6&#10;vuTt+iv4D33C0cbsF9+HY6PU02P39goiUhfv4pt7pdP8IVx/SQ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jsR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13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4A52F66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9" name="Oval 9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0;margin-top:10in;width:43.2pt;height:43.2pt;z-index:25166540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yNRawB0EAAAmCwAADgAAAAAAAAAAAAAAAAAuAgAAZHJzL2Uyb0RvYy54bWxQSwECLQAU&#10;AAYACAAAACEAkPxJ0twAAAAJAQAADwAAAAAAAAAAAAAAAAB3BgAAZHJzL2Rvd25yZXYueG1sUEsF&#10;BgAAAAAEAAQA8wAAAIAHAAAAAA==&#10;">
                <v:oval id="Oval 9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A5V8MA&#10;AADaAAAADwAAAGRycy9kb3ducmV2LnhtbESPQWsCMRSE74X+h/AKvWlWoWJXo0iLUoSKWhWPj81z&#10;s+3mZUlS3f57Iwg9DjPzDTOetrYWZ/Khcqyg181AEBdOV1wq2H3NO0MQISJrrB2Tgj8KMJ08Powx&#10;1+7CGzpvYykShEOOCkyMTS5lKAxZDF3XECfv5LzFmKQvpfZ4SXBby36WDaTFitOCwYbeDBU/21+r&#10;QL8veL08Br/SJ3z5NLv59/5QK/X81M5GICK18T98b39oBa9wu5JugJ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A5V8MAAADaAAAADwAAAAAAAAAAAAAAAACYAgAAZHJzL2Rv&#10;d25yZXYueG1sUEsFBgAAAAAEAAQA9QAAAIgDAAAAAA==&#10;" fillcolor="#fe8637" strokecolor="#fe8637" strokeweight="3pt">
                  <v:stroke linestyle="thinThin"/>
                  <v:shadow color="#1f2f3f" opacity=".5" offset=",3pt"/>
                </v:oval>
                <v:rect id="Rectangle 10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editId="6BC45ED4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" name="Oval 6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0;margin-top:10in;width:43.2pt;height:43.2pt;z-index:25166643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">
                <v:oval id="Oval 6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+tJcMA&#10;AADaAAAADwAAAGRycy9kb3ducmV2LnhtbESP3WoCMRSE7wu+QziCdzWroJTVKKJYSqHS+oeXh81x&#10;s7o5WZJUt29vCoVeDjPzDTOdt7YWN/Khcqxg0M9AEBdOV1wq2O/Wzy8gQkTWWDsmBT8UYD7rPE0x&#10;1+7OX3TbxlIkCIccFZgYm1zKUBiyGPquIU7e2XmLMUlfSu3xnuC2lsMsG0uLFacFgw0tDRXX7bdV&#10;oFev/Pl+Cn6jzzj6MPv15XCslep128UERKQ2/of/2m9awRh+r6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+tJcMAAADaAAAADwAAAAAAAAAAAAAAAACYAgAAZHJzL2Rv&#10;d25yZXYueG1sUEsFBgAAAAAEAAQA9QAAAIgDAAAAAA==&#10;" fillcolor="#fe8637" strokecolor="#fe8637" strokeweight="3pt">
                  <v:stroke linestyle="thinThin"/>
                  <v:shadow color="#1f2f3f" opacity=".5" offset=",3pt"/>
                </v:oval>
                <v:rect id="Rectangle 7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editId="6776E3C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" name="Oval 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10in;width:43.2pt;height:43.2pt;z-index:25166745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">
                <v:oval id="Oval 3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gOvcMA&#10;AADaAAAADwAAAGRycy9kb3ducmV2LnhtbESPQWsCMRSE74X+h/AKvWlWi1JWo0iLUoSKWhWPj81z&#10;s+3mZUlS3f57Iwg9DjPzDTOetrYWZ/Khcqyg181AEBdOV1wq2H3NO68gQkTWWDsmBX8UYDp5fBhj&#10;rt2FN3TexlIkCIccFZgYm1zKUBiyGLquIU7eyXmLMUlfSu3xkuC2lv0sG0qLFacFgw29GSp+tr9W&#10;gX5f8Hp5DH6lTzj4NLv59/5QK/X81M5GICK18T98b39oBS9wu5JugJ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gOvcMAAADaAAAADwAAAAAAAAAAAAAAAACYAgAAZHJzL2Rv&#10;d25yZXYueG1sUEsFBgAAAAAEAAQA9QAAAIgDAAAAAA==&#10;" fillcolor="#fe8637" strokecolor="#fe8637" strokeweight="3pt">
                  <v:stroke linestyle="thinThin"/>
                  <v:shadow color="#1f2f3f" opacity=".5" offset=",3pt"/>
                </v:oval>
                <v:rect id="Rectangle 4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/>
                <w10:wrap anchorx="margin" anchory="margin"/>
              </v:group>
            </w:pict>
          </mc:Fallback>
        </mc:AlternateContent>
      </w:r>
    </w:p>
    <w:p w:rsidR="00E42E89" w:rsidRDefault="00030A2F">
      <w:pPr>
        <w:pStyle w:val="Subtitle"/>
      </w:pPr>
      <w:sdt>
        <w:sdtPr>
          <w:id w:val="221498499"/>
          <w:placeholder>
            <w:docPart w:val="A9644D4338374DD0B7807A281025F19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5244C">
            <w:t>2016-2015</w:t>
          </w:r>
        </w:sdtContent>
      </w:sdt>
      <w:r>
        <w:t xml:space="preserve"> </w:t>
      </w:r>
    </w:p>
    <w:p w:rsidR="003221B2" w:rsidRPr="003221B2" w:rsidRDefault="003221B2" w:rsidP="003221B2">
      <w:pPr>
        <w:pStyle w:val="ListParagraph"/>
        <w:numPr>
          <w:ilvl w:val="0"/>
          <w:numId w:val="7"/>
        </w:numPr>
        <w:bidi/>
        <w:rPr>
          <w:rFonts w:ascii="Sakkal Majalla" w:hAnsi="Sakkal Majalla" w:cs="Sakkal Majalla"/>
          <w:sz w:val="26"/>
          <w:szCs w:val="28"/>
          <w:rtl/>
        </w:rPr>
      </w:pPr>
      <w:r w:rsidRPr="003221B2">
        <w:rPr>
          <w:rFonts w:ascii="Sakkal Majalla" w:hAnsi="Sakkal Majalla" w:cs="Sakkal Majalla"/>
          <w:b/>
          <w:bCs/>
          <w:sz w:val="26"/>
          <w:szCs w:val="28"/>
          <w:rtl/>
        </w:rPr>
        <w:t>البيكوجرام :</w:t>
      </w:r>
      <w:r w:rsidRPr="003221B2">
        <w:rPr>
          <w:rFonts w:ascii="Sakkal Majalla" w:hAnsi="Sakkal Majalla" w:cs="Sakkal Majalla"/>
          <w:sz w:val="26"/>
          <w:szCs w:val="28"/>
          <w:rtl/>
        </w:rPr>
        <w:t xml:space="preserve"> وحدة قياس كتلة يساوي  </w:t>
      </w:r>
      <w:r w:rsidRPr="003221B2">
        <w:rPr>
          <w:rFonts w:ascii="Sakkal Majalla" w:hAnsi="Sakkal Majalla" w:cs="Sakkal Majalla"/>
          <w:sz w:val="26"/>
          <w:szCs w:val="28"/>
        </w:rPr>
        <w:t>1 x 10</w:t>
      </w:r>
      <w:r w:rsidRPr="003221B2">
        <w:rPr>
          <w:rFonts w:ascii="Sakkal Majalla" w:hAnsi="Sakkal Majalla" w:cs="Sakkal Majalla"/>
          <w:sz w:val="26"/>
          <w:szCs w:val="28"/>
          <w:vertAlign w:val="superscript"/>
        </w:rPr>
        <w:t>-12</w:t>
      </w:r>
      <w:r w:rsidRPr="003221B2">
        <w:rPr>
          <w:rFonts w:ascii="Sakkal Majalla" w:hAnsi="Sakkal Majalla" w:cs="Sakkal Majalla"/>
          <w:sz w:val="26"/>
          <w:szCs w:val="28"/>
          <w:rtl/>
        </w:rPr>
        <w:t xml:space="preserve"> من الجرام.</w:t>
      </w:r>
    </w:p>
    <w:p w:rsidR="003221B2" w:rsidRPr="003221B2" w:rsidRDefault="003221B2" w:rsidP="003221B2">
      <w:pPr>
        <w:pStyle w:val="ListParagraph"/>
        <w:numPr>
          <w:ilvl w:val="0"/>
          <w:numId w:val="7"/>
        </w:numPr>
        <w:bidi/>
        <w:rPr>
          <w:rFonts w:ascii="Sakkal Majalla" w:hAnsi="Sakkal Majalla" w:cs="Sakkal Majalla"/>
          <w:sz w:val="26"/>
          <w:szCs w:val="28"/>
          <w:rtl/>
        </w:rPr>
      </w:pPr>
      <w:r w:rsidRPr="003221B2">
        <w:rPr>
          <w:rFonts w:ascii="Sakkal Majalla" w:hAnsi="Sakkal Majalla" w:cs="Sakkal Majalla"/>
          <w:b/>
          <w:bCs/>
          <w:sz w:val="26"/>
          <w:szCs w:val="28"/>
          <w:rtl/>
        </w:rPr>
        <w:t>× الغدة النخامية</w:t>
      </w:r>
      <w:r w:rsidRPr="003221B2">
        <w:rPr>
          <w:rFonts w:ascii="Sakkal Majalla" w:hAnsi="Sakkal Majalla" w:cs="Sakkal Majalla"/>
          <w:sz w:val="26"/>
          <w:szCs w:val="28"/>
          <w:rtl/>
        </w:rPr>
        <w:t xml:space="preserve"> :- تقع  في قاعدة الدماغ تتكون من فصين:1 ]أمامي            و     2]خلفي</w:t>
      </w:r>
    </w:p>
    <w:p w:rsidR="003221B2" w:rsidRDefault="003221B2" w:rsidP="003221B2">
      <w:pPr>
        <w:pStyle w:val="ListParagraph"/>
        <w:numPr>
          <w:ilvl w:val="0"/>
          <w:numId w:val="7"/>
        </w:numPr>
        <w:bidi/>
        <w:rPr>
          <w:rFonts w:ascii="Sakkal Majalla" w:hAnsi="Sakkal Majalla" w:cs="Sakkal Majalla" w:hint="cs"/>
          <w:sz w:val="26"/>
          <w:szCs w:val="28"/>
        </w:rPr>
      </w:pPr>
      <w:r w:rsidRPr="003221B2">
        <w:rPr>
          <w:rFonts w:ascii="Sakkal Majalla" w:hAnsi="Sakkal Majalla" w:cs="Sakkal Majalla"/>
          <w:b/>
          <w:bCs/>
          <w:sz w:val="26"/>
          <w:szCs w:val="28"/>
          <w:rtl/>
        </w:rPr>
        <w:t>× أهم هرمونات الفص الأمامي؟</w:t>
      </w:r>
      <w:r w:rsidRPr="003221B2">
        <w:rPr>
          <w:rFonts w:ascii="Sakkal Majalla" w:hAnsi="Sakkal Majalla" w:cs="Sakkal Majalla"/>
          <w:sz w:val="26"/>
          <w:szCs w:val="28"/>
          <w:rtl/>
        </w:rPr>
        <w:t xml:space="preserve"> ج: هرمون النمو.</w:t>
      </w:r>
    </w:p>
    <w:p w:rsidR="003221B2" w:rsidRPr="003221B2" w:rsidRDefault="00AD4ED1" w:rsidP="00AD4ED1">
      <w:pPr>
        <w:pStyle w:val="ListParagraph"/>
        <w:numPr>
          <w:ilvl w:val="0"/>
          <w:numId w:val="7"/>
        </w:numPr>
        <w:bidi/>
        <w:rPr>
          <w:rFonts w:ascii="Sakkal Majalla" w:hAnsi="Sakkal Majalla" w:cs="Sakkal Majalla"/>
          <w:sz w:val="26"/>
          <w:szCs w:val="28"/>
          <w:rtl/>
        </w:rPr>
      </w:pPr>
      <w:r>
        <w:rPr>
          <w:rFonts w:ascii="Sakkal Majalla" w:hAnsi="Sakkal Majalla" w:cs="Sakkal Majalla"/>
          <w:noProof/>
          <w:sz w:val="26"/>
          <w:szCs w:val="28"/>
          <w:rtl/>
          <w:lang w:eastAsia="en-US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-3175</wp:posOffset>
            </wp:positionV>
            <wp:extent cx="4105275" cy="1838325"/>
            <wp:effectExtent l="38100" t="0" r="66675" b="0"/>
            <wp:wrapNone/>
            <wp:docPr id="77" name="Diagram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ED1" w:rsidRDefault="00AD4ED1" w:rsidP="003221B2">
      <w:pPr>
        <w:bidi/>
        <w:rPr>
          <w:rFonts w:ascii="Sakkal Majalla" w:hAnsi="Sakkal Majalla" w:cs="Sakkal Majalla"/>
          <w:sz w:val="26"/>
          <w:szCs w:val="28"/>
        </w:rPr>
      </w:pPr>
    </w:p>
    <w:p w:rsidR="00AD4ED1" w:rsidRPr="00AD4ED1" w:rsidRDefault="00AD4ED1" w:rsidP="00AD4ED1">
      <w:pPr>
        <w:bidi/>
        <w:rPr>
          <w:rFonts w:ascii="Sakkal Majalla" w:hAnsi="Sakkal Majalla" w:cs="Sakkal Majalla"/>
          <w:sz w:val="26"/>
          <w:szCs w:val="28"/>
        </w:rPr>
      </w:pPr>
    </w:p>
    <w:p w:rsidR="00AD4ED1" w:rsidRDefault="00AD4ED1" w:rsidP="00AD4ED1">
      <w:pPr>
        <w:bidi/>
        <w:rPr>
          <w:rFonts w:ascii="Sakkal Majalla" w:hAnsi="Sakkal Majalla" w:cs="Sakkal Majalla"/>
          <w:sz w:val="26"/>
          <w:szCs w:val="28"/>
        </w:rPr>
      </w:pPr>
    </w:p>
    <w:p w:rsidR="00AD4ED1" w:rsidRPr="00AD4ED1" w:rsidRDefault="00AD4ED1" w:rsidP="00AD4ED1">
      <w:pPr>
        <w:bidi/>
        <w:rPr>
          <w:rFonts w:ascii="Sakkal Majalla" w:hAnsi="Sakkal Majalla" w:cs="Sakkal Majalla"/>
          <w:sz w:val="26"/>
          <w:szCs w:val="28"/>
        </w:rPr>
      </w:pPr>
    </w:p>
    <w:p w:rsidR="00AD4ED1" w:rsidRPr="00AD4ED1" w:rsidRDefault="00AD4ED1" w:rsidP="00AD4ED1">
      <w:pPr>
        <w:bidi/>
        <w:rPr>
          <w:rFonts w:ascii="Sakkal Majalla" w:hAnsi="Sakkal Majalla" w:cs="Sakkal Majalla"/>
          <w:sz w:val="26"/>
          <w:szCs w:val="28"/>
        </w:rPr>
      </w:pPr>
    </w:p>
    <w:p w:rsidR="00AD4ED1" w:rsidRPr="00AD4ED1" w:rsidRDefault="00AD4ED1" w:rsidP="00AD4ED1">
      <w:pPr>
        <w:bidi/>
        <w:rPr>
          <w:rFonts w:ascii="Sakkal Majalla" w:hAnsi="Sakkal Majalla" w:cs="Sakkal Majalla"/>
          <w:sz w:val="26"/>
          <w:szCs w:val="28"/>
        </w:rPr>
      </w:pPr>
    </w:p>
    <w:p w:rsidR="00AD4ED1" w:rsidRDefault="00AD4ED1" w:rsidP="00AD4ED1">
      <w:pPr>
        <w:bidi/>
        <w:rPr>
          <w:rFonts w:ascii="Sakkal Majalla" w:hAnsi="Sakkal Majalla" w:cs="Sakkal Majalla"/>
          <w:sz w:val="26"/>
          <w:szCs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C2AAF" wp14:editId="284E836C">
                <wp:simplePos x="0" y="0"/>
                <wp:positionH relativeFrom="page">
                  <wp:posOffset>3914775</wp:posOffset>
                </wp:positionH>
                <wp:positionV relativeFrom="page">
                  <wp:posOffset>4743450</wp:posOffset>
                </wp:positionV>
                <wp:extent cx="2891790" cy="1066800"/>
                <wp:effectExtent l="38100" t="38100" r="41910" b="38100"/>
                <wp:wrapSquare wrapText="bothSides"/>
                <wp:docPr id="7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1066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2E89" w:rsidRPr="00AD4ED1" w:rsidRDefault="00AD4ED1" w:rsidP="00AD4ED1">
                            <w:pPr>
                              <w:spacing w:after="100"/>
                              <w:rPr>
                                <w:rFonts w:cs="Times New Roman" w:hint="cs"/>
                                <w:color w:val="E65B01" w:themeColor="accent1" w:themeShade="BF"/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rFonts w:cs="Times New Roman" w:hint="cs"/>
                                <w:color w:val="E65B01" w:themeColor="accent1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مما أثر في نمو الجرذان عند حقنها بهرمون النمو بعكس التي لم تحقن  به كان نموها بطيئا</w:t>
                            </w:r>
                          </w:p>
                        </w:txbxContent>
                      </wps:txbx>
                      <wps:bodyPr rot="0" vert="horz" wrap="square" lIns="182880" tIns="228600" rIns="13716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6" o:spid="_x0000_s1028" type="#_x0000_t185" style="position:absolute;left:0;text-align:left;margin-left:308.25pt;margin-top:373.5pt;width:227.7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" filled="t" strokecolor="#fe8637 [3204]" strokeweight="6pt">
                <v:shadow opacity=".5"/>
                <v:textbox inset="14.4pt,18pt,10.8pt,18pt">
                  <w:txbxContent>
                    <w:p w:rsidR="00E42E89" w:rsidRPr="00AD4ED1" w:rsidRDefault="00AD4ED1" w:rsidP="00AD4ED1">
                      <w:pPr>
                        <w:spacing w:after="100"/>
                        <w:rPr>
                          <w:rFonts w:cs="Times New Roman" w:hint="cs"/>
                          <w:color w:val="E65B01" w:themeColor="accent1" w:themeShade="BF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cs="Times New Roman" w:hint="cs"/>
                          <w:color w:val="E65B01" w:themeColor="accent1" w:themeShade="BF"/>
                          <w:sz w:val="28"/>
                          <w:szCs w:val="28"/>
                          <w:rtl/>
                          <w:lang w:bidi="ar-AE"/>
                        </w:rPr>
                        <w:t>مما أثر في نمو الجرذان عند حقنها بهرمون النمو بعكس التي لم تحقن  به كان نموها بطيئا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Sakkal Majalla" w:hAnsi="Sakkal Majalla" w:cs="Sakkal Majalla" w:hint="cs"/>
          <w:sz w:val="26"/>
          <w:szCs w:val="28"/>
          <w:rtl/>
        </w:rPr>
        <w:t xml:space="preserve">أمكن تصنيع هرمون النمو البشري واستخدامه  في ----------------------------------------------- </w:t>
      </w:r>
    </w:p>
    <w:p w:rsidR="003221B2" w:rsidRDefault="00AD4ED1" w:rsidP="00AD4ED1">
      <w:pPr>
        <w:bidi/>
        <w:rPr>
          <w:rFonts w:ascii="Sakkal Majalla" w:hAnsi="Sakkal Majalla" w:cs="Sakkal Majalla" w:hint="cs"/>
          <w:sz w:val="26"/>
          <w:szCs w:val="28"/>
          <w:rtl/>
        </w:rPr>
      </w:pPr>
      <w:r>
        <w:rPr>
          <w:rFonts w:ascii="Sakkal Majalla" w:hAnsi="Sakkal Majalla" w:cs="Sakkal Majalla" w:hint="cs"/>
          <w:sz w:val="26"/>
          <w:szCs w:val="28"/>
          <w:rtl/>
        </w:rPr>
        <w:t xml:space="preserve">أكملي الجدول التالي: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AD4ED1" w:rsidTr="00AD4ED1"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</w:p>
        </w:tc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8"/>
                <w:rtl/>
              </w:rPr>
              <w:t xml:space="preserve">زيادة </w:t>
            </w:r>
            <w:r>
              <w:rPr>
                <w:rFonts w:ascii="Sakkal Majalla" w:hAnsi="Sakkal Majalla" w:cs="Sakkal Majalla" w:hint="cs"/>
                <w:sz w:val="26"/>
                <w:szCs w:val="28"/>
                <w:rtl/>
              </w:rPr>
              <w:t xml:space="preserve">هرمون النمو  </w:t>
            </w:r>
          </w:p>
        </w:tc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8"/>
                <w:rtl/>
              </w:rPr>
              <w:t xml:space="preserve">نقص </w:t>
            </w:r>
            <w:r>
              <w:rPr>
                <w:rFonts w:ascii="Sakkal Majalla" w:hAnsi="Sakkal Majalla" w:cs="Sakkal Majalla" w:hint="cs"/>
                <w:sz w:val="26"/>
                <w:szCs w:val="28"/>
                <w:rtl/>
              </w:rPr>
              <w:t>هرمون النمو</w:t>
            </w:r>
          </w:p>
        </w:tc>
      </w:tr>
      <w:tr w:rsidR="00AD4ED1" w:rsidTr="00AD4ED1"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8"/>
                <w:rtl/>
              </w:rPr>
              <w:t>قبل البلوغ</w:t>
            </w:r>
          </w:p>
        </w:tc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</w:p>
        </w:tc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</w:p>
        </w:tc>
      </w:tr>
      <w:tr w:rsidR="00AD4ED1" w:rsidTr="00AD4ED1"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8"/>
                <w:rtl/>
              </w:rPr>
              <w:t>بعد البلوغ</w:t>
            </w:r>
          </w:p>
        </w:tc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</w:p>
        </w:tc>
        <w:tc>
          <w:tcPr>
            <w:tcW w:w="2952" w:type="dxa"/>
          </w:tcPr>
          <w:p w:rsidR="00AD4ED1" w:rsidRDefault="00AD4ED1" w:rsidP="00AD4ED1">
            <w:pPr>
              <w:bidi/>
              <w:rPr>
                <w:rFonts w:ascii="Sakkal Majalla" w:hAnsi="Sakkal Majalla" w:cs="Sakkal Majalla"/>
                <w:sz w:val="26"/>
                <w:szCs w:val="28"/>
                <w:rtl/>
              </w:rPr>
            </w:pPr>
          </w:p>
        </w:tc>
      </w:tr>
    </w:tbl>
    <w:p w:rsidR="0051205A" w:rsidRDefault="0051205A" w:rsidP="0051205A">
      <w:pPr>
        <w:bidi/>
        <w:rPr>
          <w:rFonts w:ascii="Sakkal Majalla" w:hAnsi="Sakkal Majalla" w:cs="Sakkal Majalla" w:hint="cs"/>
          <w:sz w:val="26"/>
          <w:szCs w:val="28"/>
          <w:rtl/>
        </w:rPr>
      </w:pPr>
      <w:r>
        <w:rPr>
          <w:rFonts w:ascii="Sakkal Majalla" w:hAnsi="Sakkal Majalla" w:cs="Sakkal Majalla" w:hint="cs"/>
          <w:sz w:val="26"/>
          <w:szCs w:val="28"/>
          <w:rtl/>
        </w:rPr>
        <w:t>عللي: تتسرع عملية الهرم في الأشخاص الذين يفقدون مقدرتهم ع افراز هرمون النمو ؟؟</w:t>
      </w:r>
    </w:p>
    <w:p w:rsidR="0051205A" w:rsidRDefault="0051205A" w:rsidP="0051205A">
      <w:pPr>
        <w:bidi/>
        <w:rPr>
          <w:rFonts w:ascii="Sakkal Majalla" w:hAnsi="Sakkal Majalla" w:cs="Sakkal Majalla" w:hint="cs"/>
          <w:sz w:val="26"/>
          <w:szCs w:val="28"/>
          <w:rtl/>
        </w:rPr>
      </w:pPr>
      <w:r>
        <w:rPr>
          <w:rFonts w:ascii="Sakkal Majalla" w:hAnsi="Sakkal Majalla" w:cs="Sakkal Majalla" w:hint="cs"/>
          <w:sz w:val="26"/>
          <w:szCs w:val="28"/>
          <w:rtl/>
        </w:rPr>
        <w:t xml:space="preserve">ج// </w:t>
      </w:r>
      <w:r w:rsidR="00C93A75">
        <w:rPr>
          <w:rFonts w:ascii="Sakkal Majalla" w:hAnsi="Sakkal Majalla" w:cs="Sakkal Majalla" w:hint="cs"/>
          <w:sz w:val="26"/>
          <w:szCs w:val="28"/>
          <w:rtl/>
        </w:rPr>
        <w:t xml:space="preserve">لعدم ترسب البروتين في الخلايا الغضروفيه وعدم تكون خلايا جديده وضعف العظام وليونتها وسرعة هدمها </w:t>
      </w:r>
    </w:p>
    <w:p w:rsidR="00C93A75" w:rsidRPr="00C93A75" w:rsidRDefault="00C93A75" w:rsidP="00C93A75">
      <w:pPr>
        <w:rPr>
          <w:rFonts w:hint="cs"/>
          <w:rtl/>
        </w:rPr>
      </w:pPr>
      <w:r>
        <w:rPr>
          <w:rFonts w:ascii="Sakkal Majalla" w:hAnsi="Sakkal Majalla" w:cs="Sakkal Majalla" w:hint="cs"/>
          <w:sz w:val="26"/>
          <w:szCs w:val="28"/>
          <w:rtl/>
        </w:rPr>
        <w:t>عللي شخص عمره خمسين سنه ويبدو مظهره كشخص عمره 65؟</w:t>
      </w:r>
      <w:r w:rsidRPr="00C93A75">
        <w:rPr>
          <w:rFonts w:cs="Times New Roman"/>
          <w:rtl/>
        </w:rPr>
        <w:t xml:space="preserve"> </w:t>
      </w:r>
      <w:r w:rsidRPr="00C93A75">
        <w:rPr>
          <w:rFonts w:ascii="Sakkal Majalla" w:hAnsi="Sakkal Majalla" w:cs="Sakkal Majalla"/>
          <w:sz w:val="26"/>
          <w:szCs w:val="28"/>
          <w:rtl/>
        </w:rPr>
        <w:t>بسبب فقدان إفراز هرمون النمو</w:t>
      </w:r>
      <w:r w:rsidRPr="00C93A75">
        <w:rPr>
          <w:rFonts w:ascii="Sakkal Majalla" w:hAnsi="Sakkal Majalla" w:cs="Sakkal Majalla"/>
          <w:sz w:val="26"/>
          <w:szCs w:val="28"/>
        </w:rPr>
        <w:t>.</w:t>
      </w:r>
    </w:p>
    <w:p w:rsidR="00C93A75" w:rsidRPr="00C93A75" w:rsidRDefault="00C93A75" w:rsidP="00C93A75">
      <w:pPr>
        <w:rPr>
          <w:rFonts w:ascii="Sakkal Majalla" w:hAnsi="Sakkal Majalla" w:cs="Sakkal Majalla"/>
          <w:sz w:val="26"/>
          <w:szCs w:val="28"/>
          <w:rtl/>
        </w:rPr>
      </w:pPr>
      <w:r w:rsidRPr="00C93A75">
        <w:rPr>
          <w:rFonts w:ascii="Sakkal Majalla" w:hAnsi="Sakkal Majalla" w:cs="Sakkal Majalla"/>
          <w:sz w:val="26"/>
          <w:szCs w:val="28"/>
        </w:rPr>
        <w:t>#</w:t>
      </w:r>
      <w:r w:rsidRPr="00C93A75">
        <w:rPr>
          <w:rFonts w:ascii="Sakkal Majalla" w:hAnsi="Sakkal Majalla" w:cs="Sakkal Majalla"/>
          <w:sz w:val="26"/>
          <w:szCs w:val="28"/>
          <w:rtl/>
        </w:rPr>
        <w:t>تتسرع عملية الهرم عند من يفقد قدرته على إفراز هرمون النمو ويعالجون بإعطائهم هرمون النمو</w:t>
      </w:r>
      <w:r w:rsidRPr="00C93A75">
        <w:rPr>
          <w:rFonts w:ascii="Sakkal Majalla" w:hAnsi="Sakkal Majalla" w:cs="Sakkal Majalla"/>
          <w:sz w:val="26"/>
          <w:szCs w:val="28"/>
        </w:rPr>
        <w:t xml:space="preserve">.  </w:t>
      </w:r>
      <w:r w:rsidR="00617CF1">
        <w:rPr>
          <w:rFonts w:ascii="Sakkal Majalla" w:hAnsi="Sakkal Majalla" w:cs="Sakkal Majalla" w:hint="cs"/>
          <w:sz w:val="26"/>
          <w:szCs w:val="28"/>
          <w:rtl/>
        </w:rPr>
        <w:t>**</w:t>
      </w:r>
    </w:p>
    <w:p w:rsidR="00B01498" w:rsidRPr="00030A2F" w:rsidRDefault="00C93A75" w:rsidP="00C55A05">
      <w:pPr>
        <w:pStyle w:val="ListParagraph"/>
        <w:numPr>
          <w:ilvl w:val="0"/>
          <w:numId w:val="8"/>
        </w:numPr>
        <w:bidi/>
        <w:rPr>
          <w:rFonts w:ascii="Sakkal Majalla" w:hAnsi="Sakkal Majalla" w:cs="Sakkal Majalla"/>
          <w:i/>
          <w:iCs/>
          <w:sz w:val="26"/>
          <w:szCs w:val="28"/>
          <w:rtl/>
        </w:rPr>
      </w:pPr>
      <w:r w:rsidRPr="00030A2F">
        <w:rPr>
          <w:rFonts w:ascii="Sakkal Majalla" w:hAnsi="Sakkal Majalla" w:cs="Sakkal Majalla"/>
          <w:sz w:val="26"/>
          <w:szCs w:val="28"/>
          <w:rtl/>
        </w:rPr>
        <w:t>× أسباب الهرم ؟ 1] قلة بناء البروتين في أنسجة الجسم</w:t>
      </w:r>
      <w:r w:rsidRPr="00030A2F">
        <w:rPr>
          <w:rFonts w:ascii="Sakkal Majalla" w:hAnsi="Sakkal Majalla" w:cs="Sakkal Majalla" w:hint="cs"/>
          <w:sz w:val="26"/>
          <w:szCs w:val="28"/>
          <w:rtl/>
        </w:rPr>
        <w:t xml:space="preserve">                            </w:t>
      </w:r>
      <w:r w:rsidRPr="00030A2F">
        <w:rPr>
          <w:rFonts w:ascii="Sakkal Majalla" w:hAnsi="Sakkal Majalla" w:cs="Sakkal Majalla"/>
          <w:sz w:val="26"/>
          <w:szCs w:val="28"/>
          <w:rtl/>
        </w:rPr>
        <w:t>. 2] زيادة بناء الدهون عوضا عنها.</w:t>
      </w:r>
      <w:r w:rsidR="00B01498" w:rsidRPr="00030A2F">
        <w:rPr>
          <w:rFonts w:cs="Times New Roman"/>
          <w:rtl/>
        </w:rPr>
        <w:t xml:space="preserve"> </w:t>
      </w:r>
      <w:r w:rsidR="00B01498" w:rsidRPr="00030A2F">
        <w:rPr>
          <w:rFonts w:ascii="Sakkal Majalla" w:hAnsi="Sakkal Majalla" w:cs="Sakkal Majalla"/>
          <w:sz w:val="44"/>
          <w:szCs w:val="48"/>
          <w:rtl/>
        </w:rPr>
        <w:t>الغدة الدرقية</w:t>
      </w:r>
      <w:r w:rsidR="00B01498" w:rsidRPr="00030A2F">
        <w:rPr>
          <w:rFonts w:ascii="Sakkal Majalla" w:hAnsi="Sakkal Majalla" w:cs="Sakkal Majalla"/>
          <w:sz w:val="44"/>
          <w:szCs w:val="48"/>
        </w:rPr>
        <w:t xml:space="preserve"> </w:t>
      </w:r>
      <w:r w:rsidR="00030A2F">
        <w:rPr>
          <w:noProof/>
          <w:rtl/>
          <w:lang w:eastAsia="en-US"/>
        </w:rPr>
        <w:drawing>
          <wp:anchor distT="0" distB="0" distL="114300" distR="114300" simplePos="0" relativeHeight="251675648" behindDoc="1" locked="0" layoutInCell="1" allowOverlap="1" wp14:anchorId="6070BB56" wp14:editId="5FCFB55F">
            <wp:simplePos x="0" y="0"/>
            <wp:positionH relativeFrom="column">
              <wp:posOffset>285750</wp:posOffset>
            </wp:positionH>
            <wp:positionV relativeFrom="paragraph">
              <wp:posOffset>285115</wp:posOffset>
            </wp:positionV>
            <wp:extent cx="5396865" cy="2667000"/>
            <wp:effectExtent l="0" t="0" r="13335" b="0"/>
            <wp:wrapNone/>
            <wp:docPr id="79" name="Diagram 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98" w:rsidRPr="00030A2F">
        <w:rPr>
          <w:rFonts w:ascii="Sakkal Majalla" w:hAnsi="Sakkal Majalla" w:cs="Sakkal Majalla"/>
          <w:i/>
          <w:iCs/>
          <w:sz w:val="26"/>
          <w:szCs w:val="28"/>
          <w:rtl/>
        </w:rPr>
        <w:t>تقع أمام و أسفل الحنجرة</w:t>
      </w:r>
    </w:p>
    <w:p w:rsidR="00B01498" w:rsidRPr="00C55A05" w:rsidRDefault="00B01498" w:rsidP="00C55A05">
      <w:pPr>
        <w:bidi/>
        <w:rPr>
          <w:rFonts w:ascii="Sakkal Majalla" w:hAnsi="Sakkal Majalla" w:cs="Sakkal Majalla"/>
          <w:i/>
          <w:iCs/>
          <w:sz w:val="26"/>
          <w:szCs w:val="28"/>
          <w:rtl/>
        </w:rPr>
      </w:pPr>
      <w:r w:rsidRPr="00C55A05">
        <w:rPr>
          <w:rFonts w:ascii="Sakkal Majalla" w:hAnsi="Sakkal Majalla" w:cs="Sakkal Majalla"/>
          <w:i/>
          <w:iCs/>
          <w:sz w:val="26"/>
          <w:szCs w:val="28"/>
        </w:rPr>
        <w:t>:</w:t>
      </w:r>
    </w:p>
    <w:p w:rsidR="00C55A05" w:rsidRPr="00C55A05" w:rsidRDefault="00C55A05" w:rsidP="00C55A05">
      <w:pPr>
        <w:bidi/>
        <w:rPr>
          <w:rFonts w:ascii="Sakkal Majalla" w:hAnsi="Sakkal Majalla" w:cs="Sakkal Majalla" w:hint="cs"/>
          <w:i/>
          <w:iCs/>
          <w:sz w:val="26"/>
          <w:szCs w:val="28"/>
        </w:rPr>
      </w:pPr>
    </w:p>
    <w:p w:rsidR="00C55A05" w:rsidRPr="00C55A05" w:rsidRDefault="00C55A05" w:rsidP="00C55A05">
      <w:pPr>
        <w:bidi/>
        <w:rPr>
          <w:rFonts w:ascii="Sakkal Majalla" w:hAnsi="Sakkal Majalla" w:cs="Sakkal Majalla" w:hint="cs"/>
          <w:i/>
          <w:iCs/>
          <w:sz w:val="26"/>
          <w:szCs w:val="28"/>
        </w:rPr>
      </w:pPr>
    </w:p>
    <w:p w:rsidR="00C55A05" w:rsidRPr="00C55A05" w:rsidRDefault="00C55A05" w:rsidP="00C55A05">
      <w:pPr>
        <w:bidi/>
        <w:rPr>
          <w:rFonts w:ascii="Sakkal Majalla" w:hAnsi="Sakkal Majalla" w:cs="Sakkal Majalla" w:hint="cs"/>
          <w:i/>
          <w:iCs/>
          <w:sz w:val="26"/>
          <w:szCs w:val="28"/>
        </w:rPr>
      </w:pPr>
    </w:p>
    <w:p w:rsidR="00030A2F" w:rsidRDefault="00030A2F" w:rsidP="00C55A05">
      <w:pPr>
        <w:pStyle w:val="ListParagraph"/>
        <w:bidi/>
        <w:ind w:left="1440"/>
        <w:rPr>
          <w:rFonts w:ascii="Sakkal Majalla" w:hAnsi="Sakkal Majalla" w:cs="Sakkal Majalla" w:hint="cs"/>
          <w:i/>
          <w:iCs/>
          <w:sz w:val="26"/>
          <w:szCs w:val="28"/>
          <w:rtl/>
        </w:rPr>
      </w:pPr>
    </w:p>
    <w:p w:rsidR="00B01498" w:rsidRPr="00030A2F" w:rsidRDefault="00C55A05" w:rsidP="00030A2F">
      <w:pPr>
        <w:pStyle w:val="ListParagraph"/>
        <w:bidi/>
        <w:ind w:left="1440"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ي</w:t>
      </w:r>
      <w:r w:rsidR="00B01498" w:rsidRPr="00030A2F">
        <w:rPr>
          <w:rFonts w:ascii="Sakkal Majalla" w:hAnsi="Sakkal Majalla" w:cs="Sakkal Majalla"/>
          <w:i/>
          <w:iCs/>
          <w:sz w:val="28"/>
          <w:szCs w:val="28"/>
          <w:rtl/>
        </w:rPr>
        <w:t>عمل هرمون الثيروكسين على</w:t>
      </w:r>
      <w:r w:rsidR="00B01498" w:rsidRPr="00030A2F">
        <w:rPr>
          <w:rFonts w:ascii="Sakkal Majalla" w:hAnsi="Sakkal Majalla" w:cs="Sakkal Majalla"/>
          <w:i/>
          <w:iCs/>
          <w:sz w:val="28"/>
          <w:szCs w:val="28"/>
        </w:rPr>
        <w:t xml:space="preserve"> :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</w:rPr>
        <w:t>1 .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تنشيط عمليات التأكسد الغذائي و إنتاج الطاقة الحرارية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</w:rPr>
        <w:t>2 .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تنظيم عمليات النمو لخاليا الجسم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</w:rPr>
        <w:t xml:space="preserve"> 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نقص هرمون الثيروكسين في الطفولة يؤثر على نمو الدماغ ونضج الجسم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</w:rPr>
        <w:t xml:space="preserve">) 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طفل قصير القامة – متخلف عقلياً ( وتسمى هذه الحالة " الكـثم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 xml:space="preserve"> "</w:t>
      </w:r>
    </w:p>
    <w:p w:rsidR="00B01498" w:rsidRPr="00030A2F" w:rsidRDefault="00B01498" w:rsidP="00C55A05">
      <w:pPr>
        <w:pStyle w:val="ListParagraph"/>
        <w:numPr>
          <w:ilvl w:val="1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عللي يصاب سكان بعض المناطق العالم كجبال األلب و األنديز بالتضخم البسيط ؟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عدم وجود كميات كافية من اليود في التربة وينتج عنها نقص في تكوين هرمون الثيروكسين و لعدم توافره في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الأطعمه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بشكل كافي</w:t>
      </w:r>
    </w:p>
    <w:p w:rsidR="00B01498" w:rsidRPr="00030A2F" w:rsidRDefault="00B01498" w:rsidP="00C55A05">
      <w:pPr>
        <w:pStyle w:val="ListParagraph"/>
        <w:numPr>
          <w:ilvl w:val="1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من أعراض نقص هرمون الثيروكسين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 xml:space="preserve"> :</w:t>
      </w:r>
    </w:p>
    <w:p w:rsidR="00B01498" w:rsidRPr="00030A2F" w:rsidRDefault="00B01498" w:rsidP="00030A2F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</w:rPr>
        <w:t>1 .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التعب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   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2 .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الوهن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   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3 .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النوم لمدة طويلة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   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4 .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زيادة الوزن و 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الأمساك</w:t>
      </w:r>
    </w:p>
    <w:p w:rsidR="00B01498" w:rsidRPr="00030A2F" w:rsidRDefault="00B01498" w:rsidP="00C55A05">
      <w:pPr>
        <w:pStyle w:val="ListParagraph"/>
        <w:numPr>
          <w:ilvl w:val="1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يمكن معالجة أعراض نقص هرمون الثيروكسين بـ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 xml:space="preserve"> :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</w:rPr>
        <w:t>1 .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إعطاء اليود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  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2 .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األشعة</w:t>
      </w:r>
    </w:p>
    <w:p w:rsidR="00B01498" w:rsidRPr="00030A2F" w:rsidRDefault="00B01498" w:rsidP="00C55A05">
      <w:pPr>
        <w:pStyle w:val="ListParagraph"/>
        <w:numPr>
          <w:ilvl w:val="1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عللي عدم إصابة سكان الشواطئ بأمراض الغدة الدرقية ؟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بسبب تواجد كميات كافية من اليود على تربة الشاطئ</w:t>
      </w:r>
    </w:p>
    <w:p w:rsidR="00B01498" w:rsidRPr="00030A2F" w:rsidRDefault="00B01498" w:rsidP="00C55A05">
      <w:pPr>
        <w:pStyle w:val="ListParagraph"/>
        <w:numPr>
          <w:ilvl w:val="1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اذكري سبب مرض جريغز؟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ينتج من فرط إفراز هرمونات الغدة الدرقية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.</w:t>
      </w:r>
    </w:p>
    <w:p w:rsidR="00B01498" w:rsidRPr="00030A2F" w:rsidRDefault="00B01498" w:rsidP="00C55A05">
      <w:pPr>
        <w:pStyle w:val="ListParagraph"/>
        <w:numPr>
          <w:ilvl w:val="0"/>
          <w:numId w:val="9"/>
        </w:num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اذكري أعراض مرض جريغز؟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1 .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االستثارة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2 .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التعرق الشديد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3 .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فقدان الوزن</w:t>
      </w:r>
      <w:r w:rsidR="00030A2F" w:rsidRPr="00030A2F">
        <w:rPr>
          <w:rFonts w:ascii="Sakkal Majalla" w:hAnsi="Sakkal Majalla" w:cs="Sakkal Majalla"/>
          <w:i/>
          <w:iCs/>
          <w:sz w:val="28"/>
          <w:szCs w:val="28"/>
          <w:rtl/>
        </w:rPr>
        <w:t xml:space="preserve">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4 .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عدم المقدرة على النوم</w:t>
      </w:r>
      <w:r w:rsidR="00030A2F" w:rsidRPr="00030A2F">
        <w:rPr>
          <w:rFonts w:ascii="Sakkal Majalla" w:hAnsi="Sakkal Majalla" w:cs="Sakkal Majalla" w:hint="cs"/>
          <w:i/>
          <w:iCs/>
          <w:sz w:val="28"/>
          <w:szCs w:val="28"/>
          <w:rtl/>
        </w:rPr>
        <w:t xml:space="preserve">         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رعاش اليدين</w:t>
      </w:r>
      <w:r w:rsidR="00030A2F" w:rsidRPr="00030A2F">
        <w:rPr>
          <w:rFonts w:ascii="Sakkal Majalla" w:hAnsi="Sakkal Majalla" w:cs="Sakkal Majalla" w:hint="cs"/>
          <w:i/>
          <w:iCs/>
          <w:sz w:val="28"/>
          <w:szCs w:val="28"/>
          <w:rtl/>
        </w:rPr>
        <w:t xml:space="preserve">          </w:t>
      </w:r>
      <w:r w:rsidR="00030A2F">
        <w:rPr>
          <w:rFonts w:ascii="Sakkal Majalla" w:hAnsi="Sakkal Majalla" w:cs="Sakkal Majalla" w:hint="cs"/>
          <w:i/>
          <w:iCs/>
          <w:sz w:val="28"/>
          <w:szCs w:val="28"/>
          <w:rtl/>
        </w:rPr>
        <w:t xml:space="preserve">     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.</w:t>
      </w: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جحوظ العينين</w:t>
      </w:r>
      <w:r w:rsidRPr="00030A2F">
        <w:rPr>
          <w:rFonts w:ascii="Sakkal Majalla" w:hAnsi="Sakkal Majalla" w:cs="Sakkal Majalla"/>
          <w:i/>
          <w:iCs/>
          <w:sz w:val="28"/>
          <w:szCs w:val="28"/>
        </w:rPr>
        <w:t>.</w:t>
      </w:r>
    </w:p>
    <w:p w:rsidR="00C93A75" w:rsidRPr="00030A2F" w:rsidRDefault="00B01498" w:rsidP="00030A2F">
      <w:pPr>
        <w:bidi/>
        <w:rPr>
          <w:rFonts w:ascii="Sakkal Majalla" w:hAnsi="Sakkal Majalla" w:cs="Sakkal Majalla"/>
          <w:i/>
          <w:iCs/>
          <w:sz w:val="28"/>
          <w:szCs w:val="28"/>
          <w:rtl/>
        </w:rPr>
      </w:pPr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علل : يصاحب مرض جريغز جحوظ العينين؟</w:t>
      </w:r>
      <w:r w:rsidR="00030A2F">
        <w:rPr>
          <w:rFonts w:ascii="Sakkal Majalla" w:hAnsi="Sakkal Majalla" w:cs="Sakkal Majalla" w:hint="cs"/>
          <w:i/>
          <w:iCs/>
          <w:sz w:val="28"/>
          <w:szCs w:val="28"/>
          <w:rtl/>
        </w:rPr>
        <w:t xml:space="preserve">   </w:t>
      </w:r>
      <w:bookmarkStart w:id="0" w:name="_GoBack"/>
      <w:bookmarkEnd w:id="0"/>
      <w:r w:rsidRPr="00030A2F">
        <w:rPr>
          <w:rFonts w:ascii="Sakkal Majalla" w:hAnsi="Sakkal Majalla" w:cs="Sakkal Majalla"/>
          <w:i/>
          <w:iCs/>
          <w:sz w:val="28"/>
          <w:szCs w:val="28"/>
          <w:rtl/>
        </w:rPr>
        <w:t>لتمدد العصب البصري وفقدان البصر أحيانا.</w:t>
      </w:r>
    </w:p>
    <w:p w:rsidR="00B01498" w:rsidRPr="00B01498" w:rsidRDefault="00B01498" w:rsidP="00C55A05">
      <w:pPr>
        <w:bidi/>
        <w:rPr>
          <w:rFonts w:ascii="Sakkal Majalla" w:hAnsi="Sakkal Majalla" w:cs="Sakkal Majalla"/>
          <w:i/>
          <w:iCs/>
          <w:sz w:val="26"/>
          <w:szCs w:val="28"/>
        </w:rPr>
      </w:pPr>
    </w:p>
    <w:sectPr w:rsidR="00B01498" w:rsidRPr="00B01498" w:rsidSect="00C93A75">
      <w:headerReference w:type="default" r:id="rId19"/>
      <w:footerReference w:type="default" r:id="rId20"/>
      <w:pgSz w:w="12240" w:h="15840"/>
      <w:pgMar w:top="1440" w:right="1800" w:bottom="270" w:left="180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44C" w:rsidRDefault="0085244C">
      <w:pPr>
        <w:spacing w:after="0" w:line="240" w:lineRule="auto"/>
      </w:pPr>
      <w:r>
        <w:separator/>
      </w:r>
    </w:p>
  </w:endnote>
  <w:endnote w:type="continuationSeparator" w:id="0">
    <w:p w:rsidR="0085244C" w:rsidRDefault="0085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498" w:rsidRDefault="00B01498">
    <w:pPr>
      <w:pStyle w:val="Footer"/>
      <w:rPr>
        <w:rFonts w:hint="cs"/>
        <w:rtl/>
      </w:rPr>
    </w:pPr>
  </w:p>
  <w:p w:rsidR="00E42E89" w:rsidRDefault="00030A2F">
    <w:pPr>
      <w:pStyle w:val="Footer"/>
    </w:pPr>
    <w:r>
      <w:ptab w:relativeTo="margin" w:alignment="right" w:leader="none"/>
    </w:r>
    <w:r>
      <w:fldChar w:fldCharType="begin"/>
    </w:r>
    <w:r>
      <w:instrText xml:space="preserve"> PAGE</w:instrText>
    </w:r>
    <w:r>
      <w:instrText xml:space="preserve">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noProof/>
        <w:lang w:eastAsia="en-US"/>
      </w:rPr>
      <mc:AlternateContent>
        <mc:Choice Requires="wps">
          <w:drawing>
            <wp:inline distT="0" distB="0" distL="0" distR="0" wp14:anchorId="3ACADC34" wp14:editId="136E960D">
              <wp:extent cx="91440" cy="91440"/>
              <wp:effectExtent l="19050" t="19050" r="22860" b="22860"/>
              <wp:docPr id="72" name="Oval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id="Oval 72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" filled="f" fillcolor="#ff7d26" strokecolor="#fe8637 [3204]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44C" w:rsidRDefault="0085244C">
      <w:pPr>
        <w:spacing w:after="0" w:line="240" w:lineRule="auto"/>
      </w:pPr>
      <w:r>
        <w:separator/>
      </w:r>
    </w:p>
  </w:footnote>
  <w:footnote w:type="continuationSeparator" w:id="0">
    <w:p w:rsidR="0085244C" w:rsidRDefault="0085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89" w:rsidRDefault="00030A2F">
    <w:pPr>
      <w:pStyle w:val="Header"/>
    </w:pPr>
    <w:r>
      <w:ptab w:relativeTo="margin" w:alignment="right" w:leader="none"/>
    </w:r>
    <w:sdt>
      <w:sdtPr>
        <w:id w:val="80127134"/>
        <w:placeholder/>
        <w:showingPlcHdr/>
        <w:dataBinding w:prefixMappings="xmlns:ns0='http://schemas.microsoft.com/office/2006/coverPageProps'" w:xpath="/ns0:CoverPageProperties[1]/ns0:PublishDate[1]" w:storeItemID="{55AF091B-3C7A-41E3-B477-F2FDAA23CFDA}"/>
        <w:date>
          <w:dateFormat w:val="M/d/yyyy"/>
          <w:lid w:val="en-US"/>
          <w:storeMappedDataAs w:val="dateTime"/>
          <w:calendar w:val="gregorian"/>
        </w:date>
      </w:sdtPr>
      <w:sdtEndPr/>
      <w:sdtContent>
        <w:r>
          <w:rPr>
            <w:sz w:val="16"/>
            <w:szCs w:val="16"/>
          </w:rPr>
          <w:t>[Pick the date]</w:t>
        </w:r>
      </w:sdtContent>
    </w:sdt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AEC6D" wp14:editId="3DAD0DAE">
              <wp:simplePos x="0" y="0"/>
              <mc:AlternateContent>
                <mc:Choice Requires="wp14">
                  <wp:positionH relativeFrom="page">
                    <wp14:pctPosHOffset>97000</wp14:pctPosHOffset>
                  </wp:positionH>
                </mc:Choice>
                <mc:Fallback>
                  <wp:positionH relativeFrom="page">
                    <wp:posOffset>7538720</wp:posOffset>
                  </wp:positionH>
                </mc:Fallback>
              </mc:AlternateContent>
              <wp:positionV relativeFrom="page">
                <wp:align>center</wp:align>
              </wp:positionV>
              <wp:extent cx="0" cy="10239375"/>
              <wp:effectExtent l="0" t="0" r="19050" b="0"/>
              <wp:wrapNone/>
              <wp:docPr id="7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393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0;width:0;height:806.25pt;z-index:251659264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" strokecolor="#fe8637 [3204]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628"/>
    <w:multiLevelType w:val="hybridMultilevel"/>
    <w:tmpl w:val="3D24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3">
    <w:nsid w:val="22C93946"/>
    <w:multiLevelType w:val="hybridMultilevel"/>
    <w:tmpl w:val="A21213C8"/>
    <w:lvl w:ilvl="0" w:tplc="F3C0A9DA">
      <w:start w:val="1"/>
      <w:numFmt w:val="decimal"/>
      <w:lvlText w:val="%1."/>
      <w:lvlJc w:val="right"/>
      <w:pPr>
        <w:ind w:left="720" w:hanging="360"/>
      </w:pPr>
      <w:rPr>
        <w:rFonts w:ascii="Algerian" w:hAnsi="Algerian" w:cs="Arabic Typesetting" w:hint="default"/>
        <w:b w:val="0"/>
        <w:i w:val="0"/>
        <w:caps/>
        <w:strike w:val="0"/>
        <w:dstrike w:val="0"/>
        <w:vanish/>
        <w:vertAlign w:val="baseline"/>
      </w:rPr>
    </w:lvl>
    <w:lvl w:ilvl="1" w:tplc="1CEE20D4">
      <w:start w:val="6"/>
      <w:numFmt w:val="bullet"/>
      <w:lvlText w:val=""/>
      <w:lvlJc w:val="left"/>
      <w:pPr>
        <w:ind w:left="3225" w:hanging="2145"/>
      </w:pPr>
      <w:rPr>
        <w:rFonts w:ascii="Symbol" w:eastAsiaTheme="minorHAnsi" w:hAnsi="Symbol" w:cs="Sakkal Majalla"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6376C"/>
    <w:multiLevelType w:val="hybridMultilevel"/>
    <w:tmpl w:val="BC1C11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2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4C"/>
    <w:rsid w:val="00030A2F"/>
    <w:rsid w:val="003221B2"/>
    <w:rsid w:val="0051205A"/>
    <w:rsid w:val="00617CF1"/>
    <w:rsid w:val="0085244C"/>
    <w:rsid w:val="00AD4ED1"/>
    <w:rsid w:val="00B01498"/>
    <w:rsid w:val="00C55A05"/>
    <w:rsid w:val="00C93A75"/>
    <w:rsid w:val="00E42E89"/>
    <w:rsid w:val="00F0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HAnsi"/>
      <w:color w:val="414751" w:themeColor="text2" w:themeShade="BF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E65B0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i/>
      <w:color w:val="E65B0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color w:val="3667C3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theme="minorHAnsi"/>
      <w:smallCaps/>
      <w:color w:val="414751" w:themeColor="text2" w:themeShade="BF"/>
      <w:spacing w:val="5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 w:cstheme="minorHAnsi"/>
      <w:color w:val="414751" w:themeColor="text2" w:themeShade="BF"/>
      <w:sz w:val="28"/>
      <w:szCs w:val="28"/>
      <w:lang w:eastAsia="ja-JP"/>
    </w:rPr>
  </w:style>
  <w:style w:type="paragraph" w:styleId="Title">
    <w:name w:val="Title"/>
    <w:basedOn w:val="Normal"/>
    <w:link w:val="TitleChar"/>
    <w:uiPriority w:val="10"/>
    <w:qFormat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 w:cstheme="minorHAnsi"/>
      <w:smallCaps/>
      <w:color w:val="FE8637" w:themeColor="accent1"/>
      <w:spacing w:val="10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qFormat/>
    <w:rPr>
      <w:i/>
      <w:color w:val="575F6D" w:themeColor="text2"/>
      <w:spacing w:val="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theme="minorHAnsi"/>
      <w:i/>
      <w:color w:val="575F6D" w:themeColor="text2"/>
      <w:spacing w:val="5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14751" w:themeColor="text2" w:themeShade="BF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pPr>
      <w:numPr>
        <w:numId w:val="1"/>
      </w:numPr>
    </w:pPr>
  </w:style>
  <w:style w:type="paragraph" w:styleId="Caption">
    <w:name w:val="caption"/>
    <w:basedOn w:val="Normal"/>
    <w:next w:val="Normal"/>
    <w:uiPriority w:val="99"/>
    <w:unhideWhenUsed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Emphasis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cstheme="minorHAnsi"/>
      <w:color w:val="414751" w:themeColor="text2" w:themeShade="BF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cstheme="minorHAnsi"/>
      <w:color w:val="414751" w:themeColor="text2" w:themeShade="BF"/>
      <w:sz w:val="20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theme="minorHAnsi"/>
      <w:color w:val="414751" w:themeColor="text2" w:themeShade="BF"/>
      <w:spacing w:val="5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theme="minorHAnsi"/>
      <w:color w:val="E65B01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theme="minorHAnsi"/>
      <w:i/>
      <w:color w:val="E65B01" w:themeColor="accent1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inorHAnsi"/>
      <w:b/>
      <w:color w:val="E65B01" w:themeColor="accent1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theme="minorHAnsi"/>
      <w:b/>
      <w:i/>
      <w:color w:val="E65B01" w:themeColor="accent1" w:themeShade="BF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theme="minorHAnsi"/>
      <w:b/>
      <w:color w:val="3667C3" w:themeColor="accent2" w:themeShade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cstheme="minorHAnsi"/>
      <w:b/>
      <w:i/>
      <w:color w:val="3667C3" w:themeColor="accent2" w:themeShade="BF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rPr>
      <w:rFonts w:cstheme="minorHAnsi"/>
      <w:i/>
      <w:color w:val="414751" w:themeColor="text2" w:themeShade="BF"/>
      <w:sz w:val="20"/>
      <w:szCs w:val="20"/>
      <w:lang w:eastAsia="ja-JP"/>
    </w:rPr>
  </w:style>
  <w:style w:type="paragraph" w:styleId="IntenseQuote">
    <w:name w:val="Intense Quote"/>
    <w:basedOn w:val="Quote"/>
    <w:link w:val="IntenseQuoteChar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cstheme="minorHAnsi"/>
      <w:color w:val="E65B01" w:themeColor="accent1" w:themeShade="BF"/>
      <w:sz w:val="20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ListParagraph">
    <w:name w:val="List Paragraph"/>
    <w:basedOn w:val="Normal"/>
    <w:uiPriority w:val="36"/>
    <w:unhideWhenUsed/>
    <w:qFormat/>
    <w:pPr>
      <w:ind w:left="720"/>
      <w:contextualSpacing/>
    </w:pPr>
  </w:style>
  <w:style w:type="paragraph" w:styleId="NormalIndent">
    <w:name w:val="Normal Indent"/>
    <w:basedOn w:val="Normal"/>
    <w:uiPriority w:val="99"/>
    <w:unhideWhenUsed/>
    <w:pPr>
      <w:ind w:left="720"/>
      <w:contextualSpacing/>
    </w:pPr>
  </w:style>
  <w:style w:type="numbering" w:customStyle="1" w:styleId="NumberedList">
    <w:name w:val="Numbered List"/>
    <w:uiPriority w:val="99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Emphasis">
    <w:name w:val="Subtle Emphasis"/>
    <w:basedOn w:val="DefaultParagraphFont"/>
    <w:uiPriority w:val="19"/>
    <w:qFormat/>
    <w:rPr>
      <w:i/>
      <w:color w:val="E65B01" w:themeColor="accent1" w:themeShade="BF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b/>
      <w:i/>
      <w:color w:val="3667C3" w:themeColor="accent2" w:themeShade="BF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HAnsi"/>
      <w:color w:val="414751" w:themeColor="text2" w:themeShade="BF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E65B0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i/>
      <w:color w:val="E65B0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color w:val="3667C3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theme="minorHAnsi"/>
      <w:smallCaps/>
      <w:color w:val="414751" w:themeColor="text2" w:themeShade="BF"/>
      <w:spacing w:val="5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 w:cstheme="minorHAnsi"/>
      <w:color w:val="414751" w:themeColor="text2" w:themeShade="BF"/>
      <w:sz w:val="28"/>
      <w:szCs w:val="28"/>
      <w:lang w:eastAsia="ja-JP"/>
    </w:rPr>
  </w:style>
  <w:style w:type="paragraph" w:styleId="Title">
    <w:name w:val="Title"/>
    <w:basedOn w:val="Normal"/>
    <w:link w:val="TitleChar"/>
    <w:uiPriority w:val="10"/>
    <w:qFormat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 w:cstheme="minorHAnsi"/>
      <w:smallCaps/>
      <w:color w:val="FE8637" w:themeColor="accent1"/>
      <w:spacing w:val="10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qFormat/>
    <w:rPr>
      <w:i/>
      <w:color w:val="575F6D" w:themeColor="text2"/>
      <w:spacing w:val="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theme="minorHAnsi"/>
      <w:i/>
      <w:color w:val="575F6D" w:themeColor="text2"/>
      <w:spacing w:val="5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14751" w:themeColor="text2" w:themeShade="BF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pPr>
      <w:numPr>
        <w:numId w:val="1"/>
      </w:numPr>
    </w:pPr>
  </w:style>
  <w:style w:type="paragraph" w:styleId="Caption">
    <w:name w:val="caption"/>
    <w:basedOn w:val="Normal"/>
    <w:next w:val="Normal"/>
    <w:uiPriority w:val="99"/>
    <w:unhideWhenUsed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Emphasis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cstheme="minorHAnsi"/>
      <w:color w:val="414751" w:themeColor="text2" w:themeShade="BF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cstheme="minorHAnsi"/>
      <w:color w:val="414751" w:themeColor="text2" w:themeShade="BF"/>
      <w:sz w:val="20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theme="minorHAnsi"/>
      <w:color w:val="414751" w:themeColor="text2" w:themeShade="BF"/>
      <w:spacing w:val="5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theme="minorHAnsi"/>
      <w:color w:val="E65B01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theme="minorHAnsi"/>
      <w:i/>
      <w:color w:val="E65B01" w:themeColor="accent1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inorHAnsi"/>
      <w:b/>
      <w:color w:val="E65B01" w:themeColor="accent1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theme="minorHAnsi"/>
      <w:b/>
      <w:i/>
      <w:color w:val="E65B01" w:themeColor="accent1" w:themeShade="BF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theme="minorHAnsi"/>
      <w:b/>
      <w:color w:val="3667C3" w:themeColor="accent2" w:themeShade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cstheme="minorHAnsi"/>
      <w:b/>
      <w:i/>
      <w:color w:val="3667C3" w:themeColor="accent2" w:themeShade="BF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rPr>
      <w:rFonts w:cstheme="minorHAnsi"/>
      <w:i/>
      <w:color w:val="414751" w:themeColor="text2" w:themeShade="BF"/>
      <w:sz w:val="20"/>
      <w:szCs w:val="20"/>
      <w:lang w:eastAsia="ja-JP"/>
    </w:rPr>
  </w:style>
  <w:style w:type="paragraph" w:styleId="IntenseQuote">
    <w:name w:val="Intense Quote"/>
    <w:basedOn w:val="Quote"/>
    <w:link w:val="IntenseQuoteChar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cstheme="minorHAnsi"/>
      <w:color w:val="E65B01" w:themeColor="accent1" w:themeShade="BF"/>
      <w:sz w:val="20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ListParagraph">
    <w:name w:val="List Paragraph"/>
    <w:basedOn w:val="Normal"/>
    <w:uiPriority w:val="36"/>
    <w:unhideWhenUsed/>
    <w:qFormat/>
    <w:pPr>
      <w:ind w:left="720"/>
      <w:contextualSpacing/>
    </w:pPr>
  </w:style>
  <w:style w:type="paragraph" w:styleId="NormalIndent">
    <w:name w:val="Normal Indent"/>
    <w:basedOn w:val="Normal"/>
    <w:uiPriority w:val="99"/>
    <w:unhideWhenUsed/>
    <w:pPr>
      <w:ind w:left="720"/>
      <w:contextualSpacing/>
    </w:pPr>
  </w:style>
  <w:style w:type="numbering" w:customStyle="1" w:styleId="NumberedList">
    <w:name w:val="Numbered List"/>
    <w:uiPriority w:val="99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Emphasis">
    <w:name w:val="Subtle Emphasis"/>
    <w:basedOn w:val="DefaultParagraphFont"/>
    <w:uiPriority w:val="19"/>
    <w:qFormat/>
    <w:rPr>
      <w:i/>
      <w:color w:val="E65B01" w:themeColor="accent1" w:themeShade="BF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b/>
      <w:i/>
      <w:color w:val="3667C3" w:themeColor="accent2" w:themeShade="BF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AppData\Roaming\Microsoft\Templates\OrielReport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B5C5B7-6160-41C1-97AF-148F17D626D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D3E792F-AB83-4624-B8AB-E4F22EE6FDCA}">
      <dgm:prSet phldrT="[Text]"/>
      <dgm:spPr/>
      <dgm:t>
        <a:bodyPr/>
        <a:lstStyle/>
        <a:p>
          <a:r>
            <a:rPr lang="ar-AE"/>
            <a:t>وظائف هرمون النمو</a:t>
          </a:r>
          <a:endParaRPr lang="en-US"/>
        </a:p>
      </dgm:t>
    </dgm:pt>
    <dgm:pt modelId="{4B846B30-2EBF-413C-AFEB-6643C0EE3A09}" type="parTrans" cxnId="{A6DF482E-BC1D-4D66-860B-FE8459B1B136}">
      <dgm:prSet/>
      <dgm:spPr/>
      <dgm:t>
        <a:bodyPr/>
        <a:lstStyle/>
        <a:p>
          <a:endParaRPr lang="en-US"/>
        </a:p>
      </dgm:t>
    </dgm:pt>
    <dgm:pt modelId="{A63099D5-3775-4F2D-AC8C-84D9199D9C73}" type="sibTrans" cxnId="{A6DF482E-BC1D-4D66-860B-FE8459B1B136}">
      <dgm:prSet/>
      <dgm:spPr/>
      <dgm:t>
        <a:bodyPr/>
        <a:lstStyle/>
        <a:p>
          <a:endParaRPr lang="en-US"/>
        </a:p>
      </dgm:t>
    </dgm:pt>
    <dgm:pt modelId="{67EE4189-09AE-4B9B-A5DF-336BB55730B4}">
      <dgm:prSet phldrT="[Text]"/>
      <dgm:spPr/>
      <dgm:t>
        <a:bodyPr/>
        <a:lstStyle/>
        <a:p>
          <a:r>
            <a:rPr lang="ar-AE"/>
            <a:t>تحفيز ---------------------------------</a:t>
          </a:r>
          <a:endParaRPr lang="en-US"/>
        </a:p>
      </dgm:t>
    </dgm:pt>
    <dgm:pt modelId="{44CC9325-771F-4CA9-BEE1-7333F467DAE6}" type="parTrans" cxnId="{757BE4CC-A96F-4922-B30A-E80E250B5851}">
      <dgm:prSet/>
      <dgm:spPr/>
      <dgm:t>
        <a:bodyPr/>
        <a:lstStyle/>
        <a:p>
          <a:endParaRPr lang="en-US"/>
        </a:p>
      </dgm:t>
    </dgm:pt>
    <dgm:pt modelId="{AA574A68-49E1-4382-9015-41E86B9094A1}" type="sibTrans" cxnId="{757BE4CC-A96F-4922-B30A-E80E250B5851}">
      <dgm:prSet/>
      <dgm:spPr/>
      <dgm:t>
        <a:bodyPr/>
        <a:lstStyle/>
        <a:p>
          <a:endParaRPr lang="en-US"/>
        </a:p>
      </dgm:t>
    </dgm:pt>
    <dgm:pt modelId="{C57093E3-F8BE-458A-96DF-A074ECFA2212}">
      <dgm:prSet phldrT="[Text]"/>
      <dgm:spPr/>
      <dgm:t>
        <a:bodyPr/>
        <a:lstStyle/>
        <a:p>
          <a:pPr rtl="1"/>
          <a:r>
            <a:rPr lang="ar-AE"/>
            <a:t>زيادة معدل ترسيب البروتين في الخلايا الغضروفيه</a:t>
          </a:r>
          <a:endParaRPr lang="en-US"/>
        </a:p>
      </dgm:t>
    </dgm:pt>
    <dgm:pt modelId="{58E99344-F136-4665-890A-784313B42836}" type="sibTrans" cxnId="{22419CCD-F082-4556-B5BC-81D70387F4C3}">
      <dgm:prSet/>
      <dgm:spPr/>
      <dgm:t>
        <a:bodyPr/>
        <a:lstStyle/>
        <a:p>
          <a:endParaRPr lang="en-US"/>
        </a:p>
      </dgm:t>
    </dgm:pt>
    <dgm:pt modelId="{C68D84B9-7999-40F2-BCD3-8EEAE3473FBF}" type="parTrans" cxnId="{22419CCD-F082-4556-B5BC-81D70387F4C3}">
      <dgm:prSet/>
      <dgm:spPr/>
      <dgm:t>
        <a:bodyPr/>
        <a:lstStyle/>
        <a:p>
          <a:endParaRPr lang="en-US"/>
        </a:p>
      </dgm:t>
    </dgm:pt>
    <dgm:pt modelId="{69E1D6A0-9A28-4EC3-BB00-30F8E9E5F3C4}">
      <dgm:prSet phldrT="[Text]"/>
      <dgm:spPr/>
      <dgm:t>
        <a:bodyPr/>
        <a:lstStyle/>
        <a:p>
          <a:r>
            <a:rPr lang="ar-AE"/>
            <a:t>زيادة سرعة تكوين خلايا جديده</a:t>
          </a:r>
          <a:endParaRPr lang="en-US"/>
        </a:p>
      </dgm:t>
    </dgm:pt>
    <dgm:pt modelId="{C5AE1040-A324-4F8F-80E8-1DD4D6BF5C51}" type="sibTrans" cxnId="{8CEF9ABF-88AF-4677-8986-3681D9761DCC}">
      <dgm:prSet/>
      <dgm:spPr/>
      <dgm:t>
        <a:bodyPr/>
        <a:lstStyle/>
        <a:p>
          <a:endParaRPr lang="en-US"/>
        </a:p>
      </dgm:t>
    </dgm:pt>
    <dgm:pt modelId="{C133B773-99D5-4B86-9387-3A8006B6A759}" type="parTrans" cxnId="{8CEF9ABF-88AF-4677-8986-3681D9761DCC}">
      <dgm:prSet/>
      <dgm:spPr/>
      <dgm:t>
        <a:bodyPr/>
        <a:lstStyle/>
        <a:p>
          <a:endParaRPr lang="en-US"/>
        </a:p>
      </dgm:t>
    </dgm:pt>
    <dgm:pt modelId="{F90E39DA-0B64-481E-B01F-A8F1F76988D8}">
      <dgm:prSet/>
      <dgm:spPr/>
      <dgm:t>
        <a:bodyPr/>
        <a:lstStyle/>
        <a:p>
          <a:r>
            <a:rPr lang="ar-AE"/>
            <a:t>كبت------------------</a:t>
          </a:r>
          <a:endParaRPr lang="en-US"/>
        </a:p>
      </dgm:t>
    </dgm:pt>
    <dgm:pt modelId="{250C1969-2E15-4393-8E84-0C4410B10A5A}" type="parTrans" cxnId="{B717C495-0699-45ED-95FF-464202C3F6A2}">
      <dgm:prSet/>
      <dgm:spPr/>
    </dgm:pt>
    <dgm:pt modelId="{14CA530C-9D69-45A6-84BF-44ACD1C230C4}" type="sibTrans" cxnId="{B717C495-0699-45ED-95FF-464202C3F6A2}">
      <dgm:prSet/>
      <dgm:spPr/>
    </dgm:pt>
    <dgm:pt modelId="{88380080-2049-4F0B-9694-598BD600B2E8}" type="pres">
      <dgm:prSet presAssocID="{AEB5C5B7-6160-41C1-97AF-148F17D626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764EC34-25AC-4B2C-B62A-D3D8679999CA}" type="pres">
      <dgm:prSet presAssocID="{5D3E792F-AB83-4624-B8AB-E4F22EE6FDCA}" presName="hierRoot1" presStyleCnt="0">
        <dgm:presLayoutVars>
          <dgm:hierBranch val="init"/>
        </dgm:presLayoutVars>
      </dgm:prSet>
      <dgm:spPr/>
    </dgm:pt>
    <dgm:pt modelId="{0B47397B-BF91-4DBB-ADB7-7E1267EE343C}" type="pres">
      <dgm:prSet presAssocID="{5D3E792F-AB83-4624-B8AB-E4F22EE6FDCA}" presName="rootComposite1" presStyleCnt="0"/>
      <dgm:spPr/>
    </dgm:pt>
    <dgm:pt modelId="{F0CCDB31-8400-4FEC-B2A6-045A75EB213A}" type="pres">
      <dgm:prSet presAssocID="{5D3E792F-AB83-4624-B8AB-E4F22EE6FDCA}" presName="rootText1" presStyleLbl="node0" presStyleIdx="0" presStyleCnt="1">
        <dgm:presLayoutVars>
          <dgm:chPref val="3"/>
        </dgm:presLayoutVars>
      </dgm:prSet>
      <dgm:spPr/>
    </dgm:pt>
    <dgm:pt modelId="{30821631-DE0F-4176-B667-DF7C4C19F6B6}" type="pres">
      <dgm:prSet presAssocID="{5D3E792F-AB83-4624-B8AB-E4F22EE6FDCA}" presName="rootConnector1" presStyleLbl="node1" presStyleIdx="0" presStyleCnt="0"/>
      <dgm:spPr/>
    </dgm:pt>
    <dgm:pt modelId="{32BCFA6F-83DA-43DD-A48E-F623EE70D8F6}" type="pres">
      <dgm:prSet presAssocID="{5D3E792F-AB83-4624-B8AB-E4F22EE6FDCA}" presName="hierChild2" presStyleCnt="0"/>
      <dgm:spPr/>
    </dgm:pt>
    <dgm:pt modelId="{92C90702-8A86-4FDC-BC0F-1923815598C5}" type="pres">
      <dgm:prSet presAssocID="{250C1969-2E15-4393-8E84-0C4410B10A5A}" presName="Name37" presStyleLbl="parChTrans1D2" presStyleIdx="0" presStyleCnt="4"/>
      <dgm:spPr/>
    </dgm:pt>
    <dgm:pt modelId="{603BBF30-A402-4D0D-AAB1-12D50ED0171A}" type="pres">
      <dgm:prSet presAssocID="{F90E39DA-0B64-481E-B01F-A8F1F76988D8}" presName="hierRoot2" presStyleCnt="0">
        <dgm:presLayoutVars>
          <dgm:hierBranch val="init"/>
        </dgm:presLayoutVars>
      </dgm:prSet>
      <dgm:spPr/>
    </dgm:pt>
    <dgm:pt modelId="{C1898B15-2819-4E43-8AE4-9250FA48963E}" type="pres">
      <dgm:prSet presAssocID="{F90E39DA-0B64-481E-B01F-A8F1F76988D8}" presName="rootComposite" presStyleCnt="0"/>
      <dgm:spPr/>
    </dgm:pt>
    <dgm:pt modelId="{F98D8FEB-706A-4FEB-AC67-E996A6FAA816}" type="pres">
      <dgm:prSet presAssocID="{F90E39DA-0B64-481E-B01F-A8F1F76988D8}" presName="rootText" presStyleLbl="node2" presStyleIdx="0" presStyleCnt="4">
        <dgm:presLayoutVars>
          <dgm:chPref val="3"/>
        </dgm:presLayoutVars>
      </dgm:prSet>
      <dgm:spPr/>
    </dgm:pt>
    <dgm:pt modelId="{E2CEF1BD-E985-48E4-9602-56BDD69EA32B}" type="pres">
      <dgm:prSet presAssocID="{F90E39DA-0B64-481E-B01F-A8F1F76988D8}" presName="rootConnector" presStyleLbl="node2" presStyleIdx="0" presStyleCnt="4"/>
      <dgm:spPr/>
    </dgm:pt>
    <dgm:pt modelId="{F3C9F35D-5CA6-41E3-9D3B-5C9023C13E17}" type="pres">
      <dgm:prSet presAssocID="{F90E39DA-0B64-481E-B01F-A8F1F76988D8}" presName="hierChild4" presStyleCnt="0"/>
      <dgm:spPr/>
    </dgm:pt>
    <dgm:pt modelId="{72B79238-C053-495E-A362-FA28CE61BD13}" type="pres">
      <dgm:prSet presAssocID="{F90E39DA-0B64-481E-B01F-A8F1F76988D8}" presName="hierChild5" presStyleCnt="0"/>
      <dgm:spPr/>
    </dgm:pt>
    <dgm:pt modelId="{58702EF6-371A-4DF7-ACB6-92BC6A23ABD4}" type="pres">
      <dgm:prSet presAssocID="{44CC9325-771F-4CA9-BEE1-7333F467DAE6}" presName="Name37" presStyleLbl="parChTrans1D2" presStyleIdx="1" presStyleCnt="4"/>
      <dgm:spPr/>
    </dgm:pt>
    <dgm:pt modelId="{32C18BA8-9CDB-4139-9070-27373B23A2F5}" type="pres">
      <dgm:prSet presAssocID="{67EE4189-09AE-4B9B-A5DF-336BB55730B4}" presName="hierRoot2" presStyleCnt="0">
        <dgm:presLayoutVars>
          <dgm:hierBranch val="init"/>
        </dgm:presLayoutVars>
      </dgm:prSet>
      <dgm:spPr/>
    </dgm:pt>
    <dgm:pt modelId="{C64DBB15-595B-4E84-B9BE-EA2A8B79AE4A}" type="pres">
      <dgm:prSet presAssocID="{67EE4189-09AE-4B9B-A5DF-336BB55730B4}" presName="rootComposite" presStyleCnt="0"/>
      <dgm:spPr/>
    </dgm:pt>
    <dgm:pt modelId="{55D2B362-F572-4E5F-9018-8D5047686660}" type="pres">
      <dgm:prSet presAssocID="{67EE4189-09AE-4B9B-A5DF-336BB55730B4}" presName="rootText" presStyleLbl="node2" presStyleIdx="1" presStyleCnt="4" custScaleY="9829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A00676C-538C-4BB7-8709-994E007207B9}" type="pres">
      <dgm:prSet presAssocID="{67EE4189-09AE-4B9B-A5DF-336BB55730B4}" presName="rootConnector" presStyleLbl="node2" presStyleIdx="1" presStyleCnt="4"/>
      <dgm:spPr/>
    </dgm:pt>
    <dgm:pt modelId="{BF4A3E78-E513-4318-B538-8C9AC78A0AEE}" type="pres">
      <dgm:prSet presAssocID="{67EE4189-09AE-4B9B-A5DF-336BB55730B4}" presName="hierChild4" presStyleCnt="0"/>
      <dgm:spPr/>
    </dgm:pt>
    <dgm:pt modelId="{E895038A-B518-437D-8A2B-8606B78887BB}" type="pres">
      <dgm:prSet presAssocID="{67EE4189-09AE-4B9B-A5DF-336BB55730B4}" presName="hierChild5" presStyleCnt="0"/>
      <dgm:spPr/>
    </dgm:pt>
    <dgm:pt modelId="{7091D381-DD07-4B05-A2DF-E7A6315E01DA}" type="pres">
      <dgm:prSet presAssocID="{C133B773-99D5-4B86-9387-3A8006B6A759}" presName="Name37" presStyleLbl="parChTrans1D2" presStyleIdx="2" presStyleCnt="4"/>
      <dgm:spPr/>
    </dgm:pt>
    <dgm:pt modelId="{D09BCAC0-0B9D-4530-8B4B-550805455A1A}" type="pres">
      <dgm:prSet presAssocID="{69E1D6A0-9A28-4EC3-BB00-30F8E9E5F3C4}" presName="hierRoot2" presStyleCnt="0">
        <dgm:presLayoutVars>
          <dgm:hierBranch val="init"/>
        </dgm:presLayoutVars>
      </dgm:prSet>
      <dgm:spPr/>
    </dgm:pt>
    <dgm:pt modelId="{61C380DE-6838-4254-ACF4-5ECEC649FEDF}" type="pres">
      <dgm:prSet presAssocID="{69E1D6A0-9A28-4EC3-BB00-30F8E9E5F3C4}" presName="rootComposite" presStyleCnt="0"/>
      <dgm:spPr/>
    </dgm:pt>
    <dgm:pt modelId="{621AFADA-FC8C-41F8-A163-468DC97DD78A}" type="pres">
      <dgm:prSet presAssocID="{69E1D6A0-9A28-4EC3-BB00-30F8E9E5F3C4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C94028-D334-4853-A0BC-5A5350275A6C}" type="pres">
      <dgm:prSet presAssocID="{69E1D6A0-9A28-4EC3-BB00-30F8E9E5F3C4}" presName="rootConnector" presStyleLbl="node2" presStyleIdx="2" presStyleCnt="4"/>
      <dgm:spPr/>
    </dgm:pt>
    <dgm:pt modelId="{59171FDC-3C28-4E0A-97C4-72B26199D85F}" type="pres">
      <dgm:prSet presAssocID="{69E1D6A0-9A28-4EC3-BB00-30F8E9E5F3C4}" presName="hierChild4" presStyleCnt="0"/>
      <dgm:spPr/>
    </dgm:pt>
    <dgm:pt modelId="{7A0DFBCF-C60A-4E65-BEB2-2E4DBB711B3A}" type="pres">
      <dgm:prSet presAssocID="{69E1D6A0-9A28-4EC3-BB00-30F8E9E5F3C4}" presName="hierChild5" presStyleCnt="0"/>
      <dgm:spPr/>
    </dgm:pt>
    <dgm:pt modelId="{0DD44DDF-F526-40AC-B868-91C355B6C737}" type="pres">
      <dgm:prSet presAssocID="{C68D84B9-7999-40F2-BCD3-8EEAE3473FBF}" presName="Name37" presStyleLbl="parChTrans1D2" presStyleIdx="3" presStyleCnt="4"/>
      <dgm:spPr/>
    </dgm:pt>
    <dgm:pt modelId="{71ADFED8-18F9-4973-A530-B60504B844A8}" type="pres">
      <dgm:prSet presAssocID="{C57093E3-F8BE-458A-96DF-A074ECFA2212}" presName="hierRoot2" presStyleCnt="0">
        <dgm:presLayoutVars>
          <dgm:hierBranch val="init"/>
        </dgm:presLayoutVars>
      </dgm:prSet>
      <dgm:spPr/>
    </dgm:pt>
    <dgm:pt modelId="{D3512E1F-A437-4084-B76C-9790ECC1EC85}" type="pres">
      <dgm:prSet presAssocID="{C57093E3-F8BE-458A-96DF-A074ECFA2212}" presName="rootComposite" presStyleCnt="0"/>
      <dgm:spPr/>
    </dgm:pt>
    <dgm:pt modelId="{10D9F4AB-A7EB-4061-BFA0-9D8195CBD328}" type="pres">
      <dgm:prSet presAssocID="{C57093E3-F8BE-458A-96DF-A074ECFA2212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964907-790C-4F7F-B863-7376E90D3556}" type="pres">
      <dgm:prSet presAssocID="{C57093E3-F8BE-458A-96DF-A074ECFA2212}" presName="rootConnector" presStyleLbl="node2" presStyleIdx="3" presStyleCnt="4"/>
      <dgm:spPr/>
    </dgm:pt>
    <dgm:pt modelId="{57BD1935-232F-489F-98A5-2CAE994871F6}" type="pres">
      <dgm:prSet presAssocID="{C57093E3-F8BE-458A-96DF-A074ECFA2212}" presName="hierChild4" presStyleCnt="0"/>
      <dgm:spPr/>
    </dgm:pt>
    <dgm:pt modelId="{519DB06A-6DFF-445B-94A8-7DE9D1456D9E}" type="pres">
      <dgm:prSet presAssocID="{C57093E3-F8BE-458A-96DF-A074ECFA2212}" presName="hierChild5" presStyleCnt="0"/>
      <dgm:spPr/>
    </dgm:pt>
    <dgm:pt modelId="{66460121-2374-4FDD-AB5D-8EC615A90FB7}" type="pres">
      <dgm:prSet presAssocID="{5D3E792F-AB83-4624-B8AB-E4F22EE6FDCA}" presName="hierChild3" presStyleCnt="0"/>
      <dgm:spPr/>
    </dgm:pt>
  </dgm:ptLst>
  <dgm:cxnLst>
    <dgm:cxn modelId="{A6DF482E-BC1D-4D66-860B-FE8459B1B136}" srcId="{AEB5C5B7-6160-41C1-97AF-148F17D626D9}" destId="{5D3E792F-AB83-4624-B8AB-E4F22EE6FDCA}" srcOrd="0" destOrd="0" parTransId="{4B846B30-2EBF-413C-AFEB-6643C0EE3A09}" sibTransId="{A63099D5-3775-4F2D-AC8C-84D9199D9C73}"/>
    <dgm:cxn modelId="{9822E2AB-9392-4D0B-A1B2-69B38CEC8594}" type="presOf" srcId="{67EE4189-09AE-4B9B-A5DF-336BB55730B4}" destId="{6A00676C-538C-4BB7-8709-994E007207B9}" srcOrd="1" destOrd="0" presId="urn:microsoft.com/office/officeart/2005/8/layout/orgChart1"/>
    <dgm:cxn modelId="{C2F72515-91A4-4B0E-B56F-E25AF66C76EE}" type="presOf" srcId="{C57093E3-F8BE-458A-96DF-A074ECFA2212}" destId="{F6964907-790C-4F7F-B863-7376E90D3556}" srcOrd="1" destOrd="0" presId="urn:microsoft.com/office/officeart/2005/8/layout/orgChart1"/>
    <dgm:cxn modelId="{08095277-E68F-44B8-B317-1EBB7B48A19F}" type="presOf" srcId="{69E1D6A0-9A28-4EC3-BB00-30F8E9E5F3C4}" destId="{6BC94028-D334-4853-A0BC-5A5350275A6C}" srcOrd="1" destOrd="0" presId="urn:microsoft.com/office/officeart/2005/8/layout/orgChart1"/>
    <dgm:cxn modelId="{85753FAA-F60B-4301-A618-E47735768B68}" type="presOf" srcId="{F90E39DA-0B64-481E-B01F-A8F1F76988D8}" destId="{E2CEF1BD-E985-48E4-9602-56BDD69EA32B}" srcOrd="1" destOrd="0" presId="urn:microsoft.com/office/officeart/2005/8/layout/orgChart1"/>
    <dgm:cxn modelId="{8CEF9ABF-88AF-4677-8986-3681D9761DCC}" srcId="{5D3E792F-AB83-4624-B8AB-E4F22EE6FDCA}" destId="{69E1D6A0-9A28-4EC3-BB00-30F8E9E5F3C4}" srcOrd="2" destOrd="0" parTransId="{C133B773-99D5-4B86-9387-3A8006B6A759}" sibTransId="{C5AE1040-A324-4F8F-80E8-1DD4D6BF5C51}"/>
    <dgm:cxn modelId="{149C0572-040D-4E78-9CE7-4CB67F3BD166}" type="presOf" srcId="{69E1D6A0-9A28-4EC3-BB00-30F8E9E5F3C4}" destId="{621AFADA-FC8C-41F8-A163-468DC97DD78A}" srcOrd="0" destOrd="0" presId="urn:microsoft.com/office/officeart/2005/8/layout/orgChart1"/>
    <dgm:cxn modelId="{DEF99123-8CD9-4CE9-B6E5-C1EC5575D5B0}" type="presOf" srcId="{44CC9325-771F-4CA9-BEE1-7333F467DAE6}" destId="{58702EF6-371A-4DF7-ACB6-92BC6A23ABD4}" srcOrd="0" destOrd="0" presId="urn:microsoft.com/office/officeart/2005/8/layout/orgChart1"/>
    <dgm:cxn modelId="{22419CCD-F082-4556-B5BC-81D70387F4C3}" srcId="{5D3E792F-AB83-4624-B8AB-E4F22EE6FDCA}" destId="{C57093E3-F8BE-458A-96DF-A074ECFA2212}" srcOrd="3" destOrd="0" parTransId="{C68D84B9-7999-40F2-BCD3-8EEAE3473FBF}" sibTransId="{58E99344-F136-4665-890A-784313B42836}"/>
    <dgm:cxn modelId="{B717C495-0699-45ED-95FF-464202C3F6A2}" srcId="{5D3E792F-AB83-4624-B8AB-E4F22EE6FDCA}" destId="{F90E39DA-0B64-481E-B01F-A8F1F76988D8}" srcOrd="0" destOrd="0" parTransId="{250C1969-2E15-4393-8E84-0C4410B10A5A}" sibTransId="{14CA530C-9D69-45A6-84BF-44ACD1C230C4}"/>
    <dgm:cxn modelId="{DE3DAE0F-BC63-4AF8-823C-68C1AC8DDD74}" type="presOf" srcId="{AEB5C5B7-6160-41C1-97AF-148F17D626D9}" destId="{88380080-2049-4F0B-9694-598BD600B2E8}" srcOrd="0" destOrd="0" presId="urn:microsoft.com/office/officeart/2005/8/layout/orgChart1"/>
    <dgm:cxn modelId="{8A904212-A0F8-429C-9DA0-5A7552444555}" type="presOf" srcId="{67EE4189-09AE-4B9B-A5DF-336BB55730B4}" destId="{55D2B362-F572-4E5F-9018-8D5047686660}" srcOrd="0" destOrd="0" presId="urn:microsoft.com/office/officeart/2005/8/layout/orgChart1"/>
    <dgm:cxn modelId="{F003C573-17BA-4C8A-B6E6-8BCA61264A2D}" type="presOf" srcId="{C133B773-99D5-4B86-9387-3A8006B6A759}" destId="{7091D381-DD07-4B05-A2DF-E7A6315E01DA}" srcOrd="0" destOrd="0" presId="urn:microsoft.com/office/officeart/2005/8/layout/orgChart1"/>
    <dgm:cxn modelId="{BA7C6923-BE8E-473B-98DE-F2C037CD3B50}" type="presOf" srcId="{F90E39DA-0B64-481E-B01F-A8F1F76988D8}" destId="{F98D8FEB-706A-4FEB-AC67-E996A6FAA816}" srcOrd="0" destOrd="0" presId="urn:microsoft.com/office/officeart/2005/8/layout/orgChart1"/>
    <dgm:cxn modelId="{F3C59380-C87A-4846-A613-617838E6F8BB}" type="presOf" srcId="{C57093E3-F8BE-458A-96DF-A074ECFA2212}" destId="{10D9F4AB-A7EB-4061-BFA0-9D8195CBD328}" srcOrd="0" destOrd="0" presId="urn:microsoft.com/office/officeart/2005/8/layout/orgChart1"/>
    <dgm:cxn modelId="{1911C1B7-C8A1-45FE-8B84-3408208F0537}" type="presOf" srcId="{5D3E792F-AB83-4624-B8AB-E4F22EE6FDCA}" destId="{30821631-DE0F-4176-B667-DF7C4C19F6B6}" srcOrd="1" destOrd="0" presId="urn:microsoft.com/office/officeart/2005/8/layout/orgChart1"/>
    <dgm:cxn modelId="{24530C25-8325-4341-9221-0C2EB6A456BB}" type="presOf" srcId="{250C1969-2E15-4393-8E84-0C4410B10A5A}" destId="{92C90702-8A86-4FDC-BC0F-1923815598C5}" srcOrd="0" destOrd="0" presId="urn:microsoft.com/office/officeart/2005/8/layout/orgChart1"/>
    <dgm:cxn modelId="{54C00F2A-6F45-408B-9C24-F7AB6036B90B}" type="presOf" srcId="{5D3E792F-AB83-4624-B8AB-E4F22EE6FDCA}" destId="{F0CCDB31-8400-4FEC-B2A6-045A75EB213A}" srcOrd="0" destOrd="0" presId="urn:microsoft.com/office/officeart/2005/8/layout/orgChart1"/>
    <dgm:cxn modelId="{9D08A444-2856-4FAE-80B4-ABF4ADA9FF0F}" type="presOf" srcId="{C68D84B9-7999-40F2-BCD3-8EEAE3473FBF}" destId="{0DD44DDF-F526-40AC-B868-91C355B6C737}" srcOrd="0" destOrd="0" presId="urn:microsoft.com/office/officeart/2005/8/layout/orgChart1"/>
    <dgm:cxn modelId="{757BE4CC-A96F-4922-B30A-E80E250B5851}" srcId="{5D3E792F-AB83-4624-B8AB-E4F22EE6FDCA}" destId="{67EE4189-09AE-4B9B-A5DF-336BB55730B4}" srcOrd="1" destOrd="0" parTransId="{44CC9325-771F-4CA9-BEE1-7333F467DAE6}" sibTransId="{AA574A68-49E1-4382-9015-41E86B9094A1}"/>
    <dgm:cxn modelId="{7A6B2AA0-5E37-42AE-91FB-859B4493BEA6}" type="presParOf" srcId="{88380080-2049-4F0B-9694-598BD600B2E8}" destId="{9764EC34-25AC-4B2C-B62A-D3D8679999CA}" srcOrd="0" destOrd="0" presId="urn:microsoft.com/office/officeart/2005/8/layout/orgChart1"/>
    <dgm:cxn modelId="{07F1A1CE-CF31-4AA9-9A77-2BD379614F1A}" type="presParOf" srcId="{9764EC34-25AC-4B2C-B62A-D3D8679999CA}" destId="{0B47397B-BF91-4DBB-ADB7-7E1267EE343C}" srcOrd="0" destOrd="0" presId="urn:microsoft.com/office/officeart/2005/8/layout/orgChart1"/>
    <dgm:cxn modelId="{0BBC1094-6B17-41E1-AE26-5B642F4A06E7}" type="presParOf" srcId="{0B47397B-BF91-4DBB-ADB7-7E1267EE343C}" destId="{F0CCDB31-8400-4FEC-B2A6-045A75EB213A}" srcOrd="0" destOrd="0" presId="urn:microsoft.com/office/officeart/2005/8/layout/orgChart1"/>
    <dgm:cxn modelId="{4F466F1F-1C50-45ED-B792-4044776D9772}" type="presParOf" srcId="{0B47397B-BF91-4DBB-ADB7-7E1267EE343C}" destId="{30821631-DE0F-4176-B667-DF7C4C19F6B6}" srcOrd="1" destOrd="0" presId="urn:microsoft.com/office/officeart/2005/8/layout/orgChart1"/>
    <dgm:cxn modelId="{94208F3B-3149-45A7-9415-9A6460EF794A}" type="presParOf" srcId="{9764EC34-25AC-4B2C-B62A-D3D8679999CA}" destId="{32BCFA6F-83DA-43DD-A48E-F623EE70D8F6}" srcOrd="1" destOrd="0" presId="urn:microsoft.com/office/officeart/2005/8/layout/orgChart1"/>
    <dgm:cxn modelId="{9FDD8A4E-5BF1-4CC2-8A4C-F56FAFADFD3D}" type="presParOf" srcId="{32BCFA6F-83DA-43DD-A48E-F623EE70D8F6}" destId="{92C90702-8A86-4FDC-BC0F-1923815598C5}" srcOrd="0" destOrd="0" presId="urn:microsoft.com/office/officeart/2005/8/layout/orgChart1"/>
    <dgm:cxn modelId="{741DE1E8-3962-4959-9C9D-C4FB9D177938}" type="presParOf" srcId="{32BCFA6F-83DA-43DD-A48E-F623EE70D8F6}" destId="{603BBF30-A402-4D0D-AAB1-12D50ED0171A}" srcOrd="1" destOrd="0" presId="urn:microsoft.com/office/officeart/2005/8/layout/orgChart1"/>
    <dgm:cxn modelId="{4A8BD530-0DAD-49DF-ABA6-D95BF2ADCC3F}" type="presParOf" srcId="{603BBF30-A402-4D0D-AAB1-12D50ED0171A}" destId="{C1898B15-2819-4E43-8AE4-9250FA48963E}" srcOrd="0" destOrd="0" presId="urn:microsoft.com/office/officeart/2005/8/layout/orgChart1"/>
    <dgm:cxn modelId="{7C52A039-0175-41A4-BBCA-689CA12CED82}" type="presParOf" srcId="{C1898B15-2819-4E43-8AE4-9250FA48963E}" destId="{F98D8FEB-706A-4FEB-AC67-E996A6FAA816}" srcOrd="0" destOrd="0" presId="urn:microsoft.com/office/officeart/2005/8/layout/orgChart1"/>
    <dgm:cxn modelId="{5A5A597D-3BB7-4CE2-B501-20949DE30576}" type="presParOf" srcId="{C1898B15-2819-4E43-8AE4-9250FA48963E}" destId="{E2CEF1BD-E985-48E4-9602-56BDD69EA32B}" srcOrd="1" destOrd="0" presId="urn:microsoft.com/office/officeart/2005/8/layout/orgChart1"/>
    <dgm:cxn modelId="{0358941E-9ED3-44B0-982A-8277948D17D2}" type="presParOf" srcId="{603BBF30-A402-4D0D-AAB1-12D50ED0171A}" destId="{F3C9F35D-5CA6-41E3-9D3B-5C9023C13E17}" srcOrd="1" destOrd="0" presId="urn:microsoft.com/office/officeart/2005/8/layout/orgChart1"/>
    <dgm:cxn modelId="{D48D4F41-DDD7-41C3-8C65-73094C519FB3}" type="presParOf" srcId="{603BBF30-A402-4D0D-AAB1-12D50ED0171A}" destId="{72B79238-C053-495E-A362-FA28CE61BD13}" srcOrd="2" destOrd="0" presId="urn:microsoft.com/office/officeart/2005/8/layout/orgChart1"/>
    <dgm:cxn modelId="{507D7F85-A5A5-41FC-BF75-0537AFBF0E7A}" type="presParOf" srcId="{32BCFA6F-83DA-43DD-A48E-F623EE70D8F6}" destId="{58702EF6-371A-4DF7-ACB6-92BC6A23ABD4}" srcOrd="2" destOrd="0" presId="urn:microsoft.com/office/officeart/2005/8/layout/orgChart1"/>
    <dgm:cxn modelId="{D733B111-5097-4482-BBAC-5FE1ACAB52FE}" type="presParOf" srcId="{32BCFA6F-83DA-43DD-A48E-F623EE70D8F6}" destId="{32C18BA8-9CDB-4139-9070-27373B23A2F5}" srcOrd="3" destOrd="0" presId="urn:microsoft.com/office/officeart/2005/8/layout/orgChart1"/>
    <dgm:cxn modelId="{8AAEFDFF-7045-4EE5-9F1D-5E60FC369380}" type="presParOf" srcId="{32C18BA8-9CDB-4139-9070-27373B23A2F5}" destId="{C64DBB15-595B-4E84-B9BE-EA2A8B79AE4A}" srcOrd="0" destOrd="0" presId="urn:microsoft.com/office/officeart/2005/8/layout/orgChart1"/>
    <dgm:cxn modelId="{57C46D01-2496-4E1F-8687-90350C0CEDFC}" type="presParOf" srcId="{C64DBB15-595B-4E84-B9BE-EA2A8B79AE4A}" destId="{55D2B362-F572-4E5F-9018-8D5047686660}" srcOrd="0" destOrd="0" presId="urn:microsoft.com/office/officeart/2005/8/layout/orgChart1"/>
    <dgm:cxn modelId="{CEA54054-BD5A-48A8-AAD5-B2BD522B372B}" type="presParOf" srcId="{C64DBB15-595B-4E84-B9BE-EA2A8B79AE4A}" destId="{6A00676C-538C-4BB7-8709-994E007207B9}" srcOrd="1" destOrd="0" presId="urn:microsoft.com/office/officeart/2005/8/layout/orgChart1"/>
    <dgm:cxn modelId="{DC3BECE0-A6EE-45F9-A4C1-58C77991226B}" type="presParOf" srcId="{32C18BA8-9CDB-4139-9070-27373B23A2F5}" destId="{BF4A3E78-E513-4318-B538-8C9AC78A0AEE}" srcOrd="1" destOrd="0" presId="urn:microsoft.com/office/officeart/2005/8/layout/orgChart1"/>
    <dgm:cxn modelId="{F60C41BE-1146-405B-8A46-7D5AA969A972}" type="presParOf" srcId="{32C18BA8-9CDB-4139-9070-27373B23A2F5}" destId="{E895038A-B518-437D-8A2B-8606B78887BB}" srcOrd="2" destOrd="0" presId="urn:microsoft.com/office/officeart/2005/8/layout/orgChart1"/>
    <dgm:cxn modelId="{2896E31B-F56D-4B2C-9280-3AC7A86ACB03}" type="presParOf" srcId="{32BCFA6F-83DA-43DD-A48E-F623EE70D8F6}" destId="{7091D381-DD07-4B05-A2DF-E7A6315E01DA}" srcOrd="4" destOrd="0" presId="urn:microsoft.com/office/officeart/2005/8/layout/orgChart1"/>
    <dgm:cxn modelId="{A716B80B-6B00-4D8A-94AC-40AC32CF8A1C}" type="presParOf" srcId="{32BCFA6F-83DA-43DD-A48E-F623EE70D8F6}" destId="{D09BCAC0-0B9D-4530-8B4B-550805455A1A}" srcOrd="5" destOrd="0" presId="urn:microsoft.com/office/officeart/2005/8/layout/orgChart1"/>
    <dgm:cxn modelId="{A95902FB-D95E-4B1F-B258-3B26DB9B0288}" type="presParOf" srcId="{D09BCAC0-0B9D-4530-8B4B-550805455A1A}" destId="{61C380DE-6838-4254-ACF4-5ECEC649FEDF}" srcOrd="0" destOrd="0" presId="urn:microsoft.com/office/officeart/2005/8/layout/orgChart1"/>
    <dgm:cxn modelId="{2A9F2ED4-151A-49B4-AD12-0050D3CBAA99}" type="presParOf" srcId="{61C380DE-6838-4254-ACF4-5ECEC649FEDF}" destId="{621AFADA-FC8C-41F8-A163-468DC97DD78A}" srcOrd="0" destOrd="0" presId="urn:microsoft.com/office/officeart/2005/8/layout/orgChart1"/>
    <dgm:cxn modelId="{D42CFA7F-AF35-43AF-BC7B-25A9B130F20B}" type="presParOf" srcId="{61C380DE-6838-4254-ACF4-5ECEC649FEDF}" destId="{6BC94028-D334-4853-A0BC-5A5350275A6C}" srcOrd="1" destOrd="0" presId="urn:microsoft.com/office/officeart/2005/8/layout/orgChart1"/>
    <dgm:cxn modelId="{1DEE606D-EAE2-4BBE-BD11-657AF69DC815}" type="presParOf" srcId="{D09BCAC0-0B9D-4530-8B4B-550805455A1A}" destId="{59171FDC-3C28-4E0A-97C4-72B26199D85F}" srcOrd="1" destOrd="0" presId="urn:microsoft.com/office/officeart/2005/8/layout/orgChart1"/>
    <dgm:cxn modelId="{90F6CBB1-AC25-4DF7-8E88-2A7AAE4681D1}" type="presParOf" srcId="{D09BCAC0-0B9D-4530-8B4B-550805455A1A}" destId="{7A0DFBCF-C60A-4E65-BEB2-2E4DBB711B3A}" srcOrd="2" destOrd="0" presId="urn:microsoft.com/office/officeart/2005/8/layout/orgChart1"/>
    <dgm:cxn modelId="{745CF053-757F-4EA3-B38C-D80691EE037B}" type="presParOf" srcId="{32BCFA6F-83DA-43DD-A48E-F623EE70D8F6}" destId="{0DD44DDF-F526-40AC-B868-91C355B6C737}" srcOrd="6" destOrd="0" presId="urn:microsoft.com/office/officeart/2005/8/layout/orgChart1"/>
    <dgm:cxn modelId="{EAF1E55B-1F21-4119-A468-0AB4B6FAA29C}" type="presParOf" srcId="{32BCFA6F-83DA-43DD-A48E-F623EE70D8F6}" destId="{71ADFED8-18F9-4973-A530-B60504B844A8}" srcOrd="7" destOrd="0" presId="urn:microsoft.com/office/officeart/2005/8/layout/orgChart1"/>
    <dgm:cxn modelId="{7647595D-343A-458F-964B-F6E567F510A4}" type="presParOf" srcId="{71ADFED8-18F9-4973-A530-B60504B844A8}" destId="{D3512E1F-A437-4084-B76C-9790ECC1EC85}" srcOrd="0" destOrd="0" presId="urn:microsoft.com/office/officeart/2005/8/layout/orgChart1"/>
    <dgm:cxn modelId="{1F44B139-5622-480A-8B5C-705FC76C0E82}" type="presParOf" srcId="{D3512E1F-A437-4084-B76C-9790ECC1EC85}" destId="{10D9F4AB-A7EB-4061-BFA0-9D8195CBD328}" srcOrd="0" destOrd="0" presId="urn:microsoft.com/office/officeart/2005/8/layout/orgChart1"/>
    <dgm:cxn modelId="{35522C9B-7D8C-4762-B135-7A38DC7B8CE6}" type="presParOf" srcId="{D3512E1F-A437-4084-B76C-9790ECC1EC85}" destId="{F6964907-790C-4F7F-B863-7376E90D3556}" srcOrd="1" destOrd="0" presId="urn:microsoft.com/office/officeart/2005/8/layout/orgChart1"/>
    <dgm:cxn modelId="{B773AE33-B5A6-4C2F-BE39-964BA05B5B77}" type="presParOf" srcId="{71ADFED8-18F9-4973-A530-B60504B844A8}" destId="{57BD1935-232F-489F-98A5-2CAE994871F6}" srcOrd="1" destOrd="0" presId="urn:microsoft.com/office/officeart/2005/8/layout/orgChart1"/>
    <dgm:cxn modelId="{7DF7FD2A-B157-4999-9D2A-538CB3B5A62A}" type="presParOf" srcId="{71ADFED8-18F9-4973-A530-B60504B844A8}" destId="{519DB06A-6DFF-445B-94A8-7DE9D1456D9E}" srcOrd="2" destOrd="0" presId="urn:microsoft.com/office/officeart/2005/8/layout/orgChart1"/>
    <dgm:cxn modelId="{0920B260-A78C-4F7F-8DF4-83AAB1D9B779}" type="presParOf" srcId="{9764EC34-25AC-4B2C-B62A-D3D8679999CA}" destId="{66460121-2374-4FDD-AB5D-8EC615A90FB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488BA6F-3B77-4F02-8DEC-3538A283776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18CCA6C-9D78-44FB-A3B7-10AA6C2C56A1}">
      <dgm:prSet phldrT="[Text]"/>
      <dgm:spPr/>
      <dgm:t>
        <a:bodyPr/>
        <a:lstStyle/>
        <a:p>
          <a:r>
            <a:rPr lang="ar-SA" i="1"/>
            <a:t>تفرز الغدة الدرقية </a:t>
          </a:r>
          <a:endParaRPr lang="en-US"/>
        </a:p>
      </dgm:t>
    </dgm:pt>
    <dgm:pt modelId="{ACD83C4F-FC89-49FB-B8C3-120F6DB13B64}" type="parTrans" cxnId="{1D07C443-476A-453B-8279-E9245AE8958C}">
      <dgm:prSet/>
      <dgm:spPr/>
      <dgm:t>
        <a:bodyPr/>
        <a:lstStyle/>
        <a:p>
          <a:endParaRPr lang="en-US"/>
        </a:p>
      </dgm:t>
    </dgm:pt>
    <dgm:pt modelId="{24169039-777F-44BC-9C2E-67588B909C5E}" type="sibTrans" cxnId="{1D07C443-476A-453B-8279-E9245AE8958C}">
      <dgm:prSet/>
      <dgm:spPr/>
      <dgm:t>
        <a:bodyPr/>
        <a:lstStyle/>
        <a:p>
          <a:endParaRPr lang="en-US"/>
        </a:p>
      </dgm:t>
    </dgm:pt>
    <dgm:pt modelId="{1D26A9B3-D3BB-49F9-B1FC-9BE33CFC4CF4}">
      <dgm:prSet phldrT="[Text]"/>
      <dgm:spPr/>
      <dgm:t>
        <a:bodyPr/>
        <a:lstStyle/>
        <a:p>
          <a:r>
            <a:rPr lang="en-US" i="1"/>
            <a:t>.</a:t>
          </a:r>
          <a:r>
            <a:rPr lang="ar-SA" i="1"/>
            <a:t>ثلاثي يود الثايرونين</a:t>
          </a:r>
          <a:endParaRPr lang="en-US"/>
        </a:p>
      </dgm:t>
    </dgm:pt>
    <dgm:pt modelId="{17CAF1FF-6086-4BB3-AEA8-75841B0CCA86}" type="parTrans" cxnId="{46FC2247-E8DC-493D-8CF1-3A7DE98B0E6E}">
      <dgm:prSet/>
      <dgm:spPr/>
      <dgm:t>
        <a:bodyPr/>
        <a:lstStyle/>
        <a:p>
          <a:endParaRPr lang="en-US"/>
        </a:p>
      </dgm:t>
    </dgm:pt>
    <dgm:pt modelId="{D48E7731-6064-4CC7-A531-1B1BA85B647C}" type="sibTrans" cxnId="{46FC2247-E8DC-493D-8CF1-3A7DE98B0E6E}">
      <dgm:prSet/>
      <dgm:spPr/>
      <dgm:t>
        <a:bodyPr/>
        <a:lstStyle/>
        <a:p>
          <a:endParaRPr lang="en-US"/>
        </a:p>
      </dgm:t>
    </dgm:pt>
    <dgm:pt modelId="{95370C1C-1679-44B5-A16A-4524BC23A5A8}">
      <dgm:prSet phldrT="[Text]"/>
      <dgm:spPr/>
      <dgm:t>
        <a:bodyPr/>
        <a:lstStyle/>
        <a:p>
          <a:pPr rtl="1"/>
          <a:r>
            <a:rPr lang="ar-SA" i="1"/>
            <a:t>الكـالسيتونين ) يلعب دوراً في المحافظة على نسبة الكالسيوم في الدم</a:t>
          </a:r>
          <a:r>
            <a:rPr lang="en-US" i="1"/>
            <a:t> (</a:t>
          </a:r>
          <a:endParaRPr lang="en-US"/>
        </a:p>
      </dgm:t>
    </dgm:pt>
    <dgm:pt modelId="{CF7EB3A3-28A3-4E08-9003-F5411ADCBF65}" type="parTrans" cxnId="{1C626F8F-E965-4090-A567-B7E1B9C0015E}">
      <dgm:prSet/>
      <dgm:spPr/>
      <dgm:t>
        <a:bodyPr/>
        <a:lstStyle/>
        <a:p>
          <a:endParaRPr lang="en-US"/>
        </a:p>
      </dgm:t>
    </dgm:pt>
    <dgm:pt modelId="{6821F7D0-D62A-4B0B-B62F-800E0DA1DE10}" type="sibTrans" cxnId="{1C626F8F-E965-4090-A567-B7E1B9C0015E}">
      <dgm:prSet/>
      <dgm:spPr/>
      <dgm:t>
        <a:bodyPr/>
        <a:lstStyle/>
        <a:p>
          <a:endParaRPr lang="en-US"/>
        </a:p>
      </dgm:t>
    </dgm:pt>
    <dgm:pt modelId="{D01F5D3C-C688-49C9-AF0F-174C013514D8}">
      <dgm:prSet/>
      <dgm:spPr/>
      <dgm:t>
        <a:bodyPr/>
        <a:lstStyle/>
        <a:p>
          <a:r>
            <a:rPr lang="en-US" i="1"/>
            <a:t>.</a:t>
          </a:r>
          <a:r>
            <a:rPr lang="ar-SA" i="1"/>
            <a:t>الثـيروكسين </a:t>
          </a:r>
          <a:endParaRPr lang="en-US"/>
        </a:p>
      </dgm:t>
    </dgm:pt>
    <dgm:pt modelId="{FCB8FE23-0FD9-4CDE-8A75-7F0AF64FF799}" type="parTrans" cxnId="{B680C5E7-1A68-4DD0-A350-0E62E4573350}">
      <dgm:prSet/>
      <dgm:spPr/>
      <dgm:t>
        <a:bodyPr/>
        <a:lstStyle/>
        <a:p>
          <a:endParaRPr lang="en-US"/>
        </a:p>
      </dgm:t>
    </dgm:pt>
    <dgm:pt modelId="{8E499E82-59C3-4440-B0A0-5F6D51EB42C9}" type="sibTrans" cxnId="{B680C5E7-1A68-4DD0-A350-0E62E4573350}">
      <dgm:prSet/>
      <dgm:spPr/>
      <dgm:t>
        <a:bodyPr/>
        <a:lstStyle/>
        <a:p>
          <a:endParaRPr lang="en-US"/>
        </a:p>
      </dgm:t>
    </dgm:pt>
    <dgm:pt modelId="{6008B410-7E50-4A8B-A234-FD7D6705B06A}">
      <dgm:prSet phldrT="[Text]"/>
      <dgm:spPr/>
      <dgm:t>
        <a:bodyPr/>
        <a:lstStyle/>
        <a:p>
          <a:endParaRPr lang="en-US"/>
        </a:p>
      </dgm:t>
    </dgm:pt>
    <dgm:pt modelId="{432EE70A-10BF-47DB-A77A-C67518B88933}" type="parTrans" cxnId="{40B2BED6-9287-4CB1-B2FE-FB46EAC69F2C}">
      <dgm:prSet/>
      <dgm:spPr/>
      <dgm:t>
        <a:bodyPr/>
        <a:lstStyle/>
        <a:p>
          <a:endParaRPr lang="en-US"/>
        </a:p>
      </dgm:t>
    </dgm:pt>
    <dgm:pt modelId="{0BAB412F-E769-4E62-9C54-FE50DF8FC8F2}" type="sibTrans" cxnId="{40B2BED6-9287-4CB1-B2FE-FB46EAC69F2C}">
      <dgm:prSet/>
      <dgm:spPr/>
      <dgm:t>
        <a:bodyPr/>
        <a:lstStyle/>
        <a:p>
          <a:endParaRPr lang="en-US"/>
        </a:p>
      </dgm:t>
    </dgm:pt>
    <dgm:pt modelId="{5BC185C6-E124-4564-B333-79C29A677AD0}" type="pres">
      <dgm:prSet presAssocID="{2488BA6F-3B77-4F02-8DEC-3538A283776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E86238C-7732-4881-A4FD-1DFF329F3719}" type="pres">
      <dgm:prSet presAssocID="{218CCA6C-9D78-44FB-A3B7-10AA6C2C56A1}" presName="hierRoot1" presStyleCnt="0">
        <dgm:presLayoutVars>
          <dgm:hierBranch val="init"/>
        </dgm:presLayoutVars>
      </dgm:prSet>
      <dgm:spPr/>
    </dgm:pt>
    <dgm:pt modelId="{50B9B5D4-E5F5-4541-96E5-2E1AE38695B8}" type="pres">
      <dgm:prSet presAssocID="{218CCA6C-9D78-44FB-A3B7-10AA6C2C56A1}" presName="rootComposite1" presStyleCnt="0"/>
      <dgm:spPr/>
    </dgm:pt>
    <dgm:pt modelId="{A2639B1B-203B-491C-A6FF-DA7440F0E02D}" type="pres">
      <dgm:prSet presAssocID="{218CCA6C-9D78-44FB-A3B7-10AA6C2C56A1}" presName="rootText1" presStyleLbl="node0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EC43952-DEB6-4E78-871F-46EFA6C0A82F}" type="pres">
      <dgm:prSet presAssocID="{218CCA6C-9D78-44FB-A3B7-10AA6C2C56A1}" presName="rootConnector1" presStyleLbl="node1" presStyleIdx="0" presStyleCnt="0"/>
      <dgm:spPr/>
    </dgm:pt>
    <dgm:pt modelId="{3E4BCEE4-AF2B-462A-8101-04BBAC3A72E0}" type="pres">
      <dgm:prSet presAssocID="{218CCA6C-9D78-44FB-A3B7-10AA6C2C56A1}" presName="hierChild2" presStyleCnt="0"/>
      <dgm:spPr/>
    </dgm:pt>
    <dgm:pt modelId="{6CE8B308-8D3E-4BC7-B7B6-8D46C9E5489F}" type="pres">
      <dgm:prSet presAssocID="{FCB8FE23-0FD9-4CDE-8A75-7F0AF64FF799}" presName="Name37" presStyleLbl="parChTrans1D2" presStyleIdx="0" presStyleCnt="3"/>
      <dgm:spPr/>
    </dgm:pt>
    <dgm:pt modelId="{146C6671-70E5-4807-9872-919D12080D59}" type="pres">
      <dgm:prSet presAssocID="{D01F5D3C-C688-49C9-AF0F-174C013514D8}" presName="hierRoot2" presStyleCnt="0">
        <dgm:presLayoutVars>
          <dgm:hierBranch val="init"/>
        </dgm:presLayoutVars>
      </dgm:prSet>
      <dgm:spPr/>
    </dgm:pt>
    <dgm:pt modelId="{171C4C3B-57FB-44C6-BB8F-751AF6D5F5BE}" type="pres">
      <dgm:prSet presAssocID="{D01F5D3C-C688-49C9-AF0F-174C013514D8}" presName="rootComposite" presStyleCnt="0"/>
      <dgm:spPr/>
    </dgm:pt>
    <dgm:pt modelId="{2D00C357-B4F5-408C-99F2-156CE76B3A28}" type="pres">
      <dgm:prSet presAssocID="{D01F5D3C-C688-49C9-AF0F-174C013514D8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E13600A-D054-400C-A4CD-032CA8B79417}" type="pres">
      <dgm:prSet presAssocID="{D01F5D3C-C688-49C9-AF0F-174C013514D8}" presName="rootConnector" presStyleLbl="node2" presStyleIdx="0" presStyleCnt="3"/>
      <dgm:spPr/>
    </dgm:pt>
    <dgm:pt modelId="{BB143FBB-A907-4416-9A59-E00238FA8CA9}" type="pres">
      <dgm:prSet presAssocID="{D01F5D3C-C688-49C9-AF0F-174C013514D8}" presName="hierChild4" presStyleCnt="0"/>
      <dgm:spPr/>
    </dgm:pt>
    <dgm:pt modelId="{335CB48F-95D5-4EEC-BBDA-5E120A8DF917}" type="pres">
      <dgm:prSet presAssocID="{D01F5D3C-C688-49C9-AF0F-174C013514D8}" presName="hierChild5" presStyleCnt="0"/>
      <dgm:spPr/>
    </dgm:pt>
    <dgm:pt modelId="{A6DA2056-8414-4708-917C-229C5E4C7775}" type="pres">
      <dgm:prSet presAssocID="{432EE70A-10BF-47DB-A77A-C67518B88933}" presName="Name37" presStyleLbl="parChTrans1D2" presStyleIdx="1" presStyleCnt="3"/>
      <dgm:spPr/>
    </dgm:pt>
    <dgm:pt modelId="{B2F90176-3112-4347-B8C9-CE343CD02763}" type="pres">
      <dgm:prSet presAssocID="{6008B410-7E50-4A8B-A234-FD7D6705B06A}" presName="hierRoot2" presStyleCnt="0">
        <dgm:presLayoutVars>
          <dgm:hierBranch val="init"/>
        </dgm:presLayoutVars>
      </dgm:prSet>
      <dgm:spPr/>
    </dgm:pt>
    <dgm:pt modelId="{7ADD8535-C7C8-4140-AEE0-D91A41056858}" type="pres">
      <dgm:prSet presAssocID="{6008B410-7E50-4A8B-A234-FD7D6705B06A}" presName="rootComposite" presStyleCnt="0"/>
      <dgm:spPr/>
    </dgm:pt>
    <dgm:pt modelId="{F75AE1DC-7DBC-4F19-B5F5-B5618A7C44F3}" type="pres">
      <dgm:prSet presAssocID="{6008B410-7E50-4A8B-A234-FD7D6705B06A}" presName="rootText" presStyleLbl="node2" presStyleIdx="1" presStyleCnt="3">
        <dgm:presLayoutVars>
          <dgm:chPref val="3"/>
        </dgm:presLayoutVars>
      </dgm:prSet>
      <dgm:spPr/>
    </dgm:pt>
    <dgm:pt modelId="{4BF44C1C-28F8-42D4-AE7E-A5E0A44DA85B}" type="pres">
      <dgm:prSet presAssocID="{6008B410-7E50-4A8B-A234-FD7D6705B06A}" presName="rootConnector" presStyleLbl="node2" presStyleIdx="1" presStyleCnt="3"/>
      <dgm:spPr/>
    </dgm:pt>
    <dgm:pt modelId="{DCDA651F-6406-44EC-BC08-0DCEB504183E}" type="pres">
      <dgm:prSet presAssocID="{6008B410-7E50-4A8B-A234-FD7D6705B06A}" presName="hierChild4" presStyleCnt="0"/>
      <dgm:spPr/>
    </dgm:pt>
    <dgm:pt modelId="{32AB98AE-7C96-41EA-8CCB-E1BE7B8826F5}" type="pres">
      <dgm:prSet presAssocID="{6008B410-7E50-4A8B-A234-FD7D6705B06A}" presName="hierChild5" presStyleCnt="0"/>
      <dgm:spPr/>
    </dgm:pt>
    <dgm:pt modelId="{B195637A-D64A-4096-9C07-5DF45AE0FFAD}" type="pres">
      <dgm:prSet presAssocID="{17CAF1FF-6086-4BB3-AEA8-75841B0CCA86}" presName="Name37" presStyleLbl="parChTrans1D2" presStyleIdx="2" presStyleCnt="3"/>
      <dgm:spPr/>
    </dgm:pt>
    <dgm:pt modelId="{514D07D0-8AA5-440D-9135-299AB1AB5F56}" type="pres">
      <dgm:prSet presAssocID="{1D26A9B3-D3BB-49F9-B1FC-9BE33CFC4CF4}" presName="hierRoot2" presStyleCnt="0">
        <dgm:presLayoutVars>
          <dgm:hierBranch val="init"/>
        </dgm:presLayoutVars>
      </dgm:prSet>
      <dgm:spPr/>
    </dgm:pt>
    <dgm:pt modelId="{50F6C2D8-DE84-42B6-B17A-99A7730B4237}" type="pres">
      <dgm:prSet presAssocID="{1D26A9B3-D3BB-49F9-B1FC-9BE33CFC4CF4}" presName="rootComposite" presStyleCnt="0"/>
      <dgm:spPr/>
    </dgm:pt>
    <dgm:pt modelId="{B2F8CB17-1425-4C6A-A71C-6CB09DBE10CD}" type="pres">
      <dgm:prSet presAssocID="{1D26A9B3-D3BB-49F9-B1FC-9BE33CFC4CF4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51CA10-781F-4E96-A17F-D45A5B371F7C}" type="pres">
      <dgm:prSet presAssocID="{1D26A9B3-D3BB-49F9-B1FC-9BE33CFC4CF4}" presName="rootConnector" presStyleLbl="node2" presStyleIdx="2" presStyleCnt="3"/>
      <dgm:spPr/>
    </dgm:pt>
    <dgm:pt modelId="{9FBB31BA-06BD-4C18-91B7-F52AAE3D9FA5}" type="pres">
      <dgm:prSet presAssocID="{1D26A9B3-D3BB-49F9-B1FC-9BE33CFC4CF4}" presName="hierChild4" presStyleCnt="0"/>
      <dgm:spPr/>
    </dgm:pt>
    <dgm:pt modelId="{334FF4A5-E541-4486-A391-750388C31F44}" type="pres">
      <dgm:prSet presAssocID="{1D26A9B3-D3BB-49F9-B1FC-9BE33CFC4CF4}" presName="hierChild5" presStyleCnt="0"/>
      <dgm:spPr/>
    </dgm:pt>
    <dgm:pt modelId="{C1BE0069-D40B-4156-9F47-C0C8A20D0E9C}" type="pres">
      <dgm:prSet presAssocID="{218CCA6C-9D78-44FB-A3B7-10AA6C2C56A1}" presName="hierChild3" presStyleCnt="0"/>
      <dgm:spPr/>
    </dgm:pt>
    <dgm:pt modelId="{532212FD-B0BB-4B8F-A7C7-FF6D5702305B}" type="pres">
      <dgm:prSet presAssocID="{95370C1C-1679-44B5-A16A-4524BC23A5A8}" presName="hierRoot1" presStyleCnt="0">
        <dgm:presLayoutVars>
          <dgm:hierBranch val="init"/>
        </dgm:presLayoutVars>
      </dgm:prSet>
      <dgm:spPr/>
    </dgm:pt>
    <dgm:pt modelId="{A176AE1A-3CCA-4520-9A2D-4AAC5D9CEB9B}" type="pres">
      <dgm:prSet presAssocID="{95370C1C-1679-44B5-A16A-4524BC23A5A8}" presName="rootComposite1" presStyleCnt="0"/>
      <dgm:spPr/>
    </dgm:pt>
    <dgm:pt modelId="{4D303A95-B405-4873-BFEE-749B02EADB70}" type="pres">
      <dgm:prSet presAssocID="{95370C1C-1679-44B5-A16A-4524BC23A5A8}" presName="rootText1" presStyleLbl="node0" presStyleIdx="1" presStyleCnt="2" custScaleX="81440" custScaleY="80863" custLinFactX="-7125" custLinFactY="49666" custLinFactNeighborX="-100000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678417-F6DC-4C42-9B3B-6545F7A3D875}" type="pres">
      <dgm:prSet presAssocID="{95370C1C-1679-44B5-A16A-4524BC23A5A8}" presName="rootConnector1" presStyleLbl="node1" presStyleIdx="0" presStyleCnt="0"/>
      <dgm:spPr/>
    </dgm:pt>
    <dgm:pt modelId="{46504A34-A914-4F58-BD7D-3D09111A3404}" type="pres">
      <dgm:prSet presAssocID="{95370C1C-1679-44B5-A16A-4524BC23A5A8}" presName="hierChild2" presStyleCnt="0"/>
      <dgm:spPr/>
    </dgm:pt>
    <dgm:pt modelId="{73C34036-6A4E-4AA0-A697-6F795F9DBFD9}" type="pres">
      <dgm:prSet presAssocID="{95370C1C-1679-44B5-A16A-4524BC23A5A8}" presName="hierChild3" presStyleCnt="0"/>
      <dgm:spPr/>
    </dgm:pt>
  </dgm:ptLst>
  <dgm:cxnLst>
    <dgm:cxn modelId="{46FC2247-E8DC-493D-8CF1-3A7DE98B0E6E}" srcId="{218CCA6C-9D78-44FB-A3B7-10AA6C2C56A1}" destId="{1D26A9B3-D3BB-49F9-B1FC-9BE33CFC4CF4}" srcOrd="2" destOrd="0" parTransId="{17CAF1FF-6086-4BB3-AEA8-75841B0CCA86}" sibTransId="{D48E7731-6064-4CC7-A531-1B1BA85B647C}"/>
    <dgm:cxn modelId="{C8E39D81-3E76-4E65-9840-8FFCCEB2EDA4}" type="presOf" srcId="{95370C1C-1679-44B5-A16A-4524BC23A5A8}" destId="{4D303A95-B405-4873-BFEE-749B02EADB70}" srcOrd="0" destOrd="0" presId="urn:microsoft.com/office/officeart/2005/8/layout/orgChart1"/>
    <dgm:cxn modelId="{E833A3A7-F30F-4DB3-BB0D-D5B969DE2E8E}" type="presOf" srcId="{2488BA6F-3B77-4F02-8DEC-3538A283776F}" destId="{5BC185C6-E124-4564-B333-79C29A677AD0}" srcOrd="0" destOrd="0" presId="urn:microsoft.com/office/officeart/2005/8/layout/orgChart1"/>
    <dgm:cxn modelId="{1C626F8F-E965-4090-A567-B7E1B9C0015E}" srcId="{2488BA6F-3B77-4F02-8DEC-3538A283776F}" destId="{95370C1C-1679-44B5-A16A-4524BC23A5A8}" srcOrd="1" destOrd="0" parTransId="{CF7EB3A3-28A3-4E08-9003-F5411ADCBF65}" sibTransId="{6821F7D0-D62A-4B0B-B62F-800E0DA1DE10}"/>
    <dgm:cxn modelId="{40B2BED6-9287-4CB1-B2FE-FB46EAC69F2C}" srcId="{218CCA6C-9D78-44FB-A3B7-10AA6C2C56A1}" destId="{6008B410-7E50-4A8B-A234-FD7D6705B06A}" srcOrd="1" destOrd="0" parTransId="{432EE70A-10BF-47DB-A77A-C67518B88933}" sibTransId="{0BAB412F-E769-4E62-9C54-FE50DF8FC8F2}"/>
    <dgm:cxn modelId="{7614B661-12CD-4197-944D-E7C15317E895}" type="presOf" srcId="{218CCA6C-9D78-44FB-A3B7-10AA6C2C56A1}" destId="{2EC43952-DEB6-4E78-871F-46EFA6C0A82F}" srcOrd="1" destOrd="0" presId="urn:microsoft.com/office/officeart/2005/8/layout/orgChart1"/>
    <dgm:cxn modelId="{C7D754F3-F3CC-432D-9654-E8C39AC540B1}" type="presOf" srcId="{17CAF1FF-6086-4BB3-AEA8-75841B0CCA86}" destId="{B195637A-D64A-4096-9C07-5DF45AE0FFAD}" srcOrd="0" destOrd="0" presId="urn:microsoft.com/office/officeart/2005/8/layout/orgChart1"/>
    <dgm:cxn modelId="{BAAC4721-F616-4CC0-936F-59E9E4FE7D2C}" type="presOf" srcId="{1D26A9B3-D3BB-49F9-B1FC-9BE33CFC4CF4}" destId="{B2F8CB17-1425-4C6A-A71C-6CB09DBE10CD}" srcOrd="0" destOrd="0" presId="urn:microsoft.com/office/officeart/2005/8/layout/orgChart1"/>
    <dgm:cxn modelId="{D8BF30CA-E286-45C3-A394-A6E04A39D853}" type="presOf" srcId="{6008B410-7E50-4A8B-A234-FD7D6705B06A}" destId="{4BF44C1C-28F8-42D4-AE7E-A5E0A44DA85B}" srcOrd="1" destOrd="0" presId="urn:microsoft.com/office/officeart/2005/8/layout/orgChart1"/>
    <dgm:cxn modelId="{B36BE3E0-E7CF-4AD0-BC05-CE53653F4CA7}" type="presOf" srcId="{D01F5D3C-C688-49C9-AF0F-174C013514D8}" destId="{2D00C357-B4F5-408C-99F2-156CE76B3A28}" srcOrd="0" destOrd="0" presId="urn:microsoft.com/office/officeart/2005/8/layout/orgChart1"/>
    <dgm:cxn modelId="{209C4D4C-6247-4E57-947A-3320AB2A2CBA}" type="presOf" srcId="{218CCA6C-9D78-44FB-A3B7-10AA6C2C56A1}" destId="{A2639B1B-203B-491C-A6FF-DA7440F0E02D}" srcOrd="0" destOrd="0" presId="urn:microsoft.com/office/officeart/2005/8/layout/orgChart1"/>
    <dgm:cxn modelId="{CB5E42B5-3BF1-499C-A38B-2AC8100137AC}" type="presOf" srcId="{FCB8FE23-0FD9-4CDE-8A75-7F0AF64FF799}" destId="{6CE8B308-8D3E-4BC7-B7B6-8D46C9E5489F}" srcOrd="0" destOrd="0" presId="urn:microsoft.com/office/officeart/2005/8/layout/orgChart1"/>
    <dgm:cxn modelId="{1D07C443-476A-453B-8279-E9245AE8958C}" srcId="{2488BA6F-3B77-4F02-8DEC-3538A283776F}" destId="{218CCA6C-9D78-44FB-A3B7-10AA6C2C56A1}" srcOrd="0" destOrd="0" parTransId="{ACD83C4F-FC89-49FB-B8C3-120F6DB13B64}" sibTransId="{24169039-777F-44BC-9C2E-67588B909C5E}"/>
    <dgm:cxn modelId="{3E9C6B67-91AD-4A39-A628-4FCCC117196A}" type="presOf" srcId="{1D26A9B3-D3BB-49F9-B1FC-9BE33CFC4CF4}" destId="{E251CA10-781F-4E96-A17F-D45A5B371F7C}" srcOrd="1" destOrd="0" presId="urn:microsoft.com/office/officeart/2005/8/layout/orgChart1"/>
    <dgm:cxn modelId="{530962E8-F72A-4653-ABF0-F2479C4505C3}" type="presOf" srcId="{95370C1C-1679-44B5-A16A-4524BC23A5A8}" destId="{E7678417-F6DC-4C42-9B3B-6545F7A3D875}" srcOrd="1" destOrd="0" presId="urn:microsoft.com/office/officeart/2005/8/layout/orgChart1"/>
    <dgm:cxn modelId="{28D28886-16A2-41E7-AD69-39ECB8C609CB}" type="presOf" srcId="{6008B410-7E50-4A8B-A234-FD7D6705B06A}" destId="{F75AE1DC-7DBC-4F19-B5F5-B5618A7C44F3}" srcOrd="0" destOrd="0" presId="urn:microsoft.com/office/officeart/2005/8/layout/orgChart1"/>
    <dgm:cxn modelId="{18147F64-57CA-4F54-B51A-BDA870359FA7}" type="presOf" srcId="{D01F5D3C-C688-49C9-AF0F-174C013514D8}" destId="{EE13600A-D054-400C-A4CD-032CA8B79417}" srcOrd="1" destOrd="0" presId="urn:microsoft.com/office/officeart/2005/8/layout/orgChart1"/>
    <dgm:cxn modelId="{ED375297-1FF0-4D92-BEBF-C6833B2BD82D}" type="presOf" srcId="{432EE70A-10BF-47DB-A77A-C67518B88933}" destId="{A6DA2056-8414-4708-917C-229C5E4C7775}" srcOrd="0" destOrd="0" presId="urn:microsoft.com/office/officeart/2005/8/layout/orgChart1"/>
    <dgm:cxn modelId="{B680C5E7-1A68-4DD0-A350-0E62E4573350}" srcId="{218CCA6C-9D78-44FB-A3B7-10AA6C2C56A1}" destId="{D01F5D3C-C688-49C9-AF0F-174C013514D8}" srcOrd="0" destOrd="0" parTransId="{FCB8FE23-0FD9-4CDE-8A75-7F0AF64FF799}" sibTransId="{8E499E82-59C3-4440-B0A0-5F6D51EB42C9}"/>
    <dgm:cxn modelId="{DBDA2836-1D44-4309-BAFC-185279CEF439}" type="presParOf" srcId="{5BC185C6-E124-4564-B333-79C29A677AD0}" destId="{DE86238C-7732-4881-A4FD-1DFF329F3719}" srcOrd="0" destOrd="0" presId="urn:microsoft.com/office/officeart/2005/8/layout/orgChart1"/>
    <dgm:cxn modelId="{8ED77AA3-1ECD-4386-8547-127C05F02953}" type="presParOf" srcId="{DE86238C-7732-4881-A4FD-1DFF329F3719}" destId="{50B9B5D4-E5F5-4541-96E5-2E1AE38695B8}" srcOrd="0" destOrd="0" presId="urn:microsoft.com/office/officeart/2005/8/layout/orgChart1"/>
    <dgm:cxn modelId="{9F96925E-C721-4767-8276-7B5ACAFB027E}" type="presParOf" srcId="{50B9B5D4-E5F5-4541-96E5-2E1AE38695B8}" destId="{A2639B1B-203B-491C-A6FF-DA7440F0E02D}" srcOrd="0" destOrd="0" presId="urn:microsoft.com/office/officeart/2005/8/layout/orgChart1"/>
    <dgm:cxn modelId="{A2A293D0-9B12-4E9C-825D-584A556E0B39}" type="presParOf" srcId="{50B9B5D4-E5F5-4541-96E5-2E1AE38695B8}" destId="{2EC43952-DEB6-4E78-871F-46EFA6C0A82F}" srcOrd="1" destOrd="0" presId="urn:microsoft.com/office/officeart/2005/8/layout/orgChart1"/>
    <dgm:cxn modelId="{213604C4-0000-4698-B412-3C404FA0A1AC}" type="presParOf" srcId="{DE86238C-7732-4881-A4FD-1DFF329F3719}" destId="{3E4BCEE4-AF2B-462A-8101-04BBAC3A72E0}" srcOrd="1" destOrd="0" presId="urn:microsoft.com/office/officeart/2005/8/layout/orgChart1"/>
    <dgm:cxn modelId="{48002F07-E9E8-4851-A192-60D68C8091CE}" type="presParOf" srcId="{3E4BCEE4-AF2B-462A-8101-04BBAC3A72E0}" destId="{6CE8B308-8D3E-4BC7-B7B6-8D46C9E5489F}" srcOrd="0" destOrd="0" presId="urn:microsoft.com/office/officeart/2005/8/layout/orgChart1"/>
    <dgm:cxn modelId="{F2376A7A-E3FC-4DA2-BD4D-473F54A38899}" type="presParOf" srcId="{3E4BCEE4-AF2B-462A-8101-04BBAC3A72E0}" destId="{146C6671-70E5-4807-9872-919D12080D59}" srcOrd="1" destOrd="0" presId="urn:microsoft.com/office/officeart/2005/8/layout/orgChart1"/>
    <dgm:cxn modelId="{746FE434-E2C9-4542-A604-19432C2237F9}" type="presParOf" srcId="{146C6671-70E5-4807-9872-919D12080D59}" destId="{171C4C3B-57FB-44C6-BB8F-751AF6D5F5BE}" srcOrd="0" destOrd="0" presId="urn:microsoft.com/office/officeart/2005/8/layout/orgChart1"/>
    <dgm:cxn modelId="{23B74E32-C37E-4D8F-8DBB-0CC3A4669F2E}" type="presParOf" srcId="{171C4C3B-57FB-44C6-BB8F-751AF6D5F5BE}" destId="{2D00C357-B4F5-408C-99F2-156CE76B3A28}" srcOrd="0" destOrd="0" presId="urn:microsoft.com/office/officeart/2005/8/layout/orgChart1"/>
    <dgm:cxn modelId="{050B85D8-0371-448A-B789-A38036A45992}" type="presParOf" srcId="{171C4C3B-57FB-44C6-BB8F-751AF6D5F5BE}" destId="{EE13600A-D054-400C-A4CD-032CA8B79417}" srcOrd="1" destOrd="0" presId="urn:microsoft.com/office/officeart/2005/8/layout/orgChart1"/>
    <dgm:cxn modelId="{17FDAD79-B2A6-4E9E-A44C-9B4388DAA7AD}" type="presParOf" srcId="{146C6671-70E5-4807-9872-919D12080D59}" destId="{BB143FBB-A907-4416-9A59-E00238FA8CA9}" srcOrd="1" destOrd="0" presId="urn:microsoft.com/office/officeart/2005/8/layout/orgChart1"/>
    <dgm:cxn modelId="{126A2D35-5D70-488C-8A77-D89CE8BB07C1}" type="presParOf" srcId="{146C6671-70E5-4807-9872-919D12080D59}" destId="{335CB48F-95D5-4EEC-BBDA-5E120A8DF917}" srcOrd="2" destOrd="0" presId="urn:microsoft.com/office/officeart/2005/8/layout/orgChart1"/>
    <dgm:cxn modelId="{6DB3F948-9968-4D70-B951-021EE956378D}" type="presParOf" srcId="{3E4BCEE4-AF2B-462A-8101-04BBAC3A72E0}" destId="{A6DA2056-8414-4708-917C-229C5E4C7775}" srcOrd="2" destOrd="0" presId="urn:microsoft.com/office/officeart/2005/8/layout/orgChart1"/>
    <dgm:cxn modelId="{77024870-F746-4DB5-8C0E-8F0738950CD3}" type="presParOf" srcId="{3E4BCEE4-AF2B-462A-8101-04BBAC3A72E0}" destId="{B2F90176-3112-4347-B8C9-CE343CD02763}" srcOrd="3" destOrd="0" presId="urn:microsoft.com/office/officeart/2005/8/layout/orgChart1"/>
    <dgm:cxn modelId="{547C3412-29E8-4372-8D0F-43F05477634D}" type="presParOf" srcId="{B2F90176-3112-4347-B8C9-CE343CD02763}" destId="{7ADD8535-C7C8-4140-AEE0-D91A41056858}" srcOrd="0" destOrd="0" presId="urn:microsoft.com/office/officeart/2005/8/layout/orgChart1"/>
    <dgm:cxn modelId="{A9691ECC-C697-49DA-90EF-AB1FBFACF08F}" type="presParOf" srcId="{7ADD8535-C7C8-4140-AEE0-D91A41056858}" destId="{F75AE1DC-7DBC-4F19-B5F5-B5618A7C44F3}" srcOrd="0" destOrd="0" presId="urn:microsoft.com/office/officeart/2005/8/layout/orgChart1"/>
    <dgm:cxn modelId="{603F8C04-390C-48F8-B90E-8494FFF6A4EF}" type="presParOf" srcId="{7ADD8535-C7C8-4140-AEE0-D91A41056858}" destId="{4BF44C1C-28F8-42D4-AE7E-A5E0A44DA85B}" srcOrd="1" destOrd="0" presId="urn:microsoft.com/office/officeart/2005/8/layout/orgChart1"/>
    <dgm:cxn modelId="{E347856B-20CB-42FE-995A-16F4C06F2AD5}" type="presParOf" srcId="{B2F90176-3112-4347-B8C9-CE343CD02763}" destId="{DCDA651F-6406-44EC-BC08-0DCEB504183E}" srcOrd="1" destOrd="0" presId="urn:microsoft.com/office/officeart/2005/8/layout/orgChart1"/>
    <dgm:cxn modelId="{9C9A8749-89C5-4B98-AFF7-AD46A5C49F3C}" type="presParOf" srcId="{B2F90176-3112-4347-B8C9-CE343CD02763}" destId="{32AB98AE-7C96-41EA-8CCB-E1BE7B8826F5}" srcOrd="2" destOrd="0" presId="urn:microsoft.com/office/officeart/2005/8/layout/orgChart1"/>
    <dgm:cxn modelId="{3CB06C67-7094-4091-A3E9-871D87535987}" type="presParOf" srcId="{3E4BCEE4-AF2B-462A-8101-04BBAC3A72E0}" destId="{B195637A-D64A-4096-9C07-5DF45AE0FFAD}" srcOrd="4" destOrd="0" presId="urn:microsoft.com/office/officeart/2005/8/layout/orgChart1"/>
    <dgm:cxn modelId="{783A4AC1-1CEE-4347-B692-57F279D706AF}" type="presParOf" srcId="{3E4BCEE4-AF2B-462A-8101-04BBAC3A72E0}" destId="{514D07D0-8AA5-440D-9135-299AB1AB5F56}" srcOrd="5" destOrd="0" presId="urn:microsoft.com/office/officeart/2005/8/layout/orgChart1"/>
    <dgm:cxn modelId="{208D44F1-3D07-423E-8F27-9864292CC1BE}" type="presParOf" srcId="{514D07D0-8AA5-440D-9135-299AB1AB5F56}" destId="{50F6C2D8-DE84-42B6-B17A-99A7730B4237}" srcOrd="0" destOrd="0" presId="urn:microsoft.com/office/officeart/2005/8/layout/orgChart1"/>
    <dgm:cxn modelId="{D09EB98C-E268-4B3A-8C2A-A12280827DC3}" type="presParOf" srcId="{50F6C2D8-DE84-42B6-B17A-99A7730B4237}" destId="{B2F8CB17-1425-4C6A-A71C-6CB09DBE10CD}" srcOrd="0" destOrd="0" presId="urn:microsoft.com/office/officeart/2005/8/layout/orgChart1"/>
    <dgm:cxn modelId="{A08D9A16-6E59-461B-81E6-2AE1B9EE5489}" type="presParOf" srcId="{50F6C2D8-DE84-42B6-B17A-99A7730B4237}" destId="{E251CA10-781F-4E96-A17F-D45A5B371F7C}" srcOrd="1" destOrd="0" presId="urn:microsoft.com/office/officeart/2005/8/layout/orgChart1"/>
    <dgm:cxn modelId="{B9F577B6-DB34-4356-89B9-FBF238960313}" type="presParOf" srcId="{514D07D0-8AA5-440D-9135-299AB1AB5F56}" destId="{9FBB31BA-06BD-4C18-91B7-F52AAE3D9FA5}" srcOrd="1" destOrd="0" presId="urn:microsoft.com/office/officeart/2005/8/layout/orgChart1"/>
    <dgm:cxn modelId="{B1934D8B-857E-449D-9F3A-837D80638067}" type="presParOf" srcId="{514D07D0-8AA5-440D-9135-299AB1AB5F56}" destId="{334FF4A5-E541-4486-A391-750388C31F44}" srcOrd="2" destOrd="0" presId="urn:microsoft.com/office/officeart/2005/8/layout/orgChart1"/>
    <dgm:cxn modelId="{D279B605-6CE8-4B1E-88CF-1DE59F379C59}" type="presParOf" srcId="{DE86238C-7732-4881-A4FD-1DFF329F3719}" destId="{C1BE0069-D40B-4156-9F47-C0C8A20D0E9C}" srcOrd="2" destOrd="0" presId="urn:microsoft.com/office/officeart/2005/8/layout/orgChart1"/>
    <dgm:cxn modelId="{F883F8AD-C22D-4BD0-8F94-64016C1B2775}" type="presParOf" srcId="{5BC185C6-E124-4564-B333-79C29A677AD0}" destId="{532212FD-B0BB-4B8F-A7C7-FF6D5702305B}" srcOrd="1" destOrd="0" presId="urn:microsoft.com/office/officeart/2005/8/layout/orgChart1"/>
    <dgm:cxn modelId="{80814488-87A8-4C63-B054-CD50D95B4B15}" type="presParOf" srcId="{532212FD-B0BB-4B8F-A7C7-FF6D5702305B}" destId="{A176AE1A-3CCA-4520-9A2D-4AAC5D9CEB9B}" srcOrd="0" destOrd="0" presId="urn:microsoft.com/office/officeart/2005/8/layout/orgChart1"/>
    <dgm:cxn modelId="{36172CA5-C2F0-432D-A433-EA54A3FE6659}" type="presParOf" srcId="{A176AE1A-3CCA-4520-9A2D-4AAC5D9CEB9B}" destId="{4D303A95-B405-4873-BFEE-749B02EADB70}" srcOrd="0" destOrd="0" presId="urn:microsoft.com/office/officeart/2005/8/layout/orgChart1"/>
    <dgm:cxn modelId="{75AB1A82-9AED-4212-8EC4-C21DE52F2F25}" type="presParOf" srcId="{A176AE1A-3CCA-4520-9A2D-4AAC5D9CEB9B}" destId="{E7678417-F6DC-4C42-9B3B-6545F7A3D875}" srcOrd="1" destOrd="0" presId="urn:microsoft.com/office/officeart/2005/8/layout/orgChart1"/>
    <dgm:cxn modelId="{5919C13C-405A-427E-91B0-711B226FE4AE}" type="presParOf" srcId="{532212FD-B0BB-4B8F-A7C7-FF6D5702305B}" destId="{46504A34-A914-4F58-BD7D-3D09111A3404}" srcOrd="1" destOrd="0" presId="urn:microsoft.com/office/officeart/2005/8/layout/orgChart1"/>
    <dgm:cxn modelId="{5C1A1556-EAA6-4D4C-AD90-F4B46FAB18D3}" type="presParOf" srcId="{532212FD-B0BB-4B8F-A7C7-FF6D5702305B}" destId="{73C34036-6A4E-4AA0-A697-6F795F9DBFD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D44DDF-F526-40AC-B868-91C355B6C737}">
      <dsp:nvSpPr>
        <dsp:cNvPr id="0" name=""/>
        <dsp:cNvSpPr/>
      </dsp:nvSpPr>
      <dsp:spPr>
        <a:xfrm>
          <a:off x="2052637" y="826158"/>
          <a:ext cx="1607638" cy="186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003"/>
              </a:lnTo>
              <a:lnTo>
                <a:pt x="1607638" y="93003"/>
              </a:lnTo>
              <a:lnTo>
                <a:pt x="1607638" y="186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91D381-DD07-4B05-A2DF-E7A6315E01DA}">
      <dsp:nvSpPr>
        <dsp:cNvPr id="0" name=""/>
        <dsp:cNvSpPr/>
      </dsp:nvSpPr>
      <dsp:spPr>
        <a:xfrm>
          <a:off x="2052637" y="826158"/>
          <a:ext cx="535879" cy="186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003"/>
              </a:lnTo>
              <a:lnTo>
                <a:pt x="535879" y="93003"/>
              </a:lnTo>
              <a:lnTo>
                <a:pt x="535879" y="186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702EF6-371A-4DF7-ACB6-92BC6A23ABD4}">
      <dsp:nvSpPr>
        <dsp:cNvPr id="0" name=""/>
        <dsp:cNvSpPr/>
      </dsp:nvSpPr>
      <dsp:spPr>
        <a:xfrm>
          <a:off x="1516758" y="826158"/>
          <a:ext cx="535879" cy="186007"/>
        </a:xfrm>
        <a:custGeom>
          <a:avLst/>
          <a:gdLst/>
          <a:ahLst/>
          <a:cxnLst/>
          <a:rect l="0" t="0" r="0" b="0"/>
          <a:pathLst>
            <a:path>
              <a:moveTo>
                <a:pt x="535879" y="0"/>
              </a:moveTo>
              <a:lnTo>
                <a:pt x="535879" y="93003"/>
              </a:lnTo>
              <a:lnTo>
                <a:pt x="0" y="93003"/>
              </a:lnTo>
              <a:lnTo>
                <a:pt x="0" y="186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C90702-8A86-4FDC-BC0F-1923815598C5}">
      <dsp:nvSpPr>
        <dsp:cNvPr id="0" name=""/>
        <dsp:cNvSpPr/>
      </dsp:nvSpPr>
      <dsp:spPr>
        <a:xfrm>
          <a:off x="444999" y="826158"/>
          <a:ext cx="1607638" cy="186007"/>
        </a:xfrm>
        <a:custGeom>
          <a:avLst/>
          <a:gdLst/>
          <a:ahLst/>
          <a:cxnLst/>
          <a:rect l="0" t="0" r="0" b="0"/>
          <a:pathLst>
            <a:path>
              <a:moveTo>
                <a:pt x="1607638" y="0"/>
              </a:moveTo>
              <a:lnTo>
                <a:pt x="1607638" y="93003"/>
              </a:lnTo>
              <a:lnTo>
                <a:pt x="0" y="93003"/>
              </a:lnTo>
              <a:lnTo>
                <a:pt x="0" y="186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CCDB31-8400-4FEC-B2A6-045A75EB213A}">
      <dsp:nvSpPr>
        <dsp:cNvPr id="0" name=""/>
        <dsp:cNvSpPr/>
      </dsp:nvSpPr>
      <dsp:spPr>
        <a:xfrm>
          <a:off x="1609761" y="383283"/>
          <a:ext cx="885751" cy="442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/>
            <a:t>وظائف هرمون النمو</a:t>
          </a:r>
          <a:endParaRPr lang="en-US" sz="1000" kern="1200"/>
        </a:p>
      </dsp:txBody>
      <dsp:txXfrm>
        <a:off x="1609761" y="383283"/>
        <a:ext cx="885751" cy="442875"/>
      </dsp:txXfrm>
    </dsp:sp>
    <dsp:sp modelId="{F98D8FEB-706A-4FEB-AC67-E996A6FAA816}">
      <dsp:nvSpPr>
        <dsp:cNvPr id="0" name=""/>
        <dsp:cNvSpPr/>
      </dsp:nvSpPr>
      <dsp:spPr>
        <a:xfrm>
          <a:off x="2123" y="1012166"/>
          <a:ext cx="885751" cy="442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/>
            <a:t>كبت------------------</a:t>
          </a:r>
          <a:endParaRPr lang="en-US" sz="1000" kern="1200"/>
        </a:p>
      </dsp:txBody>
      <dsp:txXfrm>
        <a:off x="2123" y="1012166"/>
        <a:ext cx="885751" cy="442875"/>
      </dsp:txXfrm>
    </dsp:sp>
    <dsp:sp modelId="{55D2B362-F572-4E5F-9018-8D5047686660}">
      <dsp:nvSpPr>
        <dsp:cNvPr id="0" name=""/>
        <dsp:cNvSpPr/>
      </dsp:nvSpPr>
      <dsp:spPr>
        <a:xfrm>
          <a:off x="1073882" y="1012166"/>
          <a:ext cx="885751" cy="4353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/>
            <a:t>تحفيز ---------------------------------</a:t>
          </a:r>
          <a:endParaRPr lang="en-US" sz="1000" kern="1200"/>
        </a:p>
      </dsp:txBody>
      <dsp:txXfrm>
        <a:off x="1073882" y="1012166"/>
        <a:ext cx="885751" cy="435302"/>
      </dsp:txXfrm>
    </dsp:sp>
    <dsp:sp modelId="{621AFADA-FC8C-41F8-A163-468DC97DD78A}">
      <dsp:nvSpPr>
        <dsp:cNvPr id="0" name=""/>
        <dsp:cNvSpPr/>
      </dsp:nvSpPr>
      <dsp:spPr>
        <a:xfrm>
          <a:off x="2145641" y="1012166"/>
          <a:ext cx="885751" cy="442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/>
            <a:t>زيادة سرعة تكوين خلايا جديده</a:t>
          </a:r>
          <a:endParaRPr lang="en-US" sz="1000" kern="1200"/>
        </a:p>
      </dsp:txBody>
      <dsp:txXfrm>
        <a:off x="2145641" y="1012166"/>
        <a:ext cx="885751" cy="442875"/>
      </dsp:txXfrm>
    </dsp:sp>
    <dsp:sp modelId="{10D9F4AB-A7EB-4061-BFA0-9D8195CBD328}">
      <dsp:nvSpPr>
        <dsp:cNvPr id="0" name=""/>
        <dsp:cNvSpPr/>
      </dsp:nvSpPr>
      <dsp:spPr>
        <a:xfrm>
          <a:off x="3217400" y="1012166"/>
          <a:ext cx="885751" cy="442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/>
            <a:t>زيادة معدل ترسيب البروتين في الخلايا الغضروفيه</a:t>
          </a:r>
          <a:endParaRPr lang="en-US" sz="1000" kern="1200"/>
        </a:p>
      </dsp:txBody>
      <dsp:txXfrm>
        <a:off x="3217400" y="1012166"/>
        <a:ext cx="885751" cy="4428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95637A-D64A-4096-9C07-5DF45AE0FFAD}">
      <dsp:nvSpPr>
        <dsp:cNvPr id="0" name=""/>
        <dsp:cNvSpPr/>
      </dsp:nvSpPr>
      <dsp:spPr>
        <a:xfrm>
          <a:off x="2698432" y="1167829"/>
          <a:ext cx="1909160" cy="331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670"/>
              </a:lnTo>
              <a:lnTo>
                <a:pt x="1909160" y="165670"/>
              </a:lnTo>
              <a:lnTo>
                <a:pt x="1909160" y="3313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DA2056-8414-4708-917C-229C5E4C7775}">
      <dsp:nvSpPr>
        <dsp:cNvPr id="0" name=""/>
        <dsp:cNvSpPr/>
      </dsp:nvSpPr>
      <dsp:spPr>
        <a:xfrm>
          <a:off x="2652712" y="1167829"/>
          <a:ext cx="91440" cy="3313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13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E8B308-8D3E-4BC7-B7B6-8D46C9E5489F}">
      <dsp:nvSpPr>
        <dsp:cNvPr id="0" name=""/>
        <dsp:cNvSpPr/>
      </dsp:nvSpPr>
      <dsp:spPr>
        <a:xfrm>
          <a:off x="789271" y="1167829"/>
          <a:ext cx="1909160" cy="331341"/>
        </a:xfrm>
        <a:custGeom>
          <a:avLst/>
          <a:gdLst/>
          <a:ahLst/>
          <a:cxnLst/>
          <a:rect l="0" t="0" r="0" b="0"/>
          <a:pathLst>
            <a:path>
              <a:moveTo>
                <a:pt x="1909160" y="0"/>
              </a:moveTo>
              <a:lnTo>
                <a:pt x="1909160" y="165670"/>
              </a:lnTo>
              <a:lnTo>
                <a:pt x="0" y="165670"/>
              </a:lnTo>
              <a:lnTo>
                <a:pt x="0" y="3313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639B1B-203B-491C-A6FF-DA7440F0E02D}">
      <dsp:nvSpPr>
        <dsp:cNvPr id="0" name=""/>
        <dsp:cNvSpPr/>
      </dsp:nvSpPr>
      <dsp:spPr>
        <a:xfrm>
          <a:off x="1909523" y="378919"/>
          <a:ext cx="1577818" cy="7889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i="1" kern="1200"/>
            <a:t>تفرز الغدة الدرقية </a:t>
          </a:r>
          <a:endParaRPr lang="en-US" sz="1300" kern="1200"/>
        </a:p>
      </dsp:txBody>
      <dsp:txXfrm>
        <a:off x="1909523" y="378919"/>
        <a:ext cx="1577818" cy="788909"/>
      </dsp:txXfrm>
    </dsp:sp>
    <dsp:sp modelId="{2D00C357-B4F5-408C-99F2-156CE76B3A28}">
      <dsp:nvSpPr>
        <dsp:cNvPr id="0" name=""/>
        <dsp:cNvSpPr/>
      </dsp:nvSpPr>
      <dsp:spPr>
        <a:xfrm>
          <a:off x="362" y="1499170"/>
          <a:ext cx="1577818" cy="7889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i="1" kern="1200"/>
            <a:t>.</a:t>
          </a:r>
          <a:r>
            <a:rPr lang="ar-SA" sz="1300" i="1" kern="1200"/>
            <a:t>الثـيروكسين </a:t>
          </a:r>
          <a:endParaRPr lang="en-US" sz="1300" kern="1200"/>
        </a:p>
      </dsp:txBody>
      <dsp:txXfrm>
        <a:off x="362" y="1499170"/>
        <a:ext cx="1577818" cy="788909"/>
      </dsp:txXfrm>
    </dsp:sp>
    <dsp:sp modelId="{F75AE1DC-7DBC-4F19-B5F5-B5618A7C44F3}">
      <dsp:nvSpPr>
        <dsp:cNvPr id="0" name=""/>
        <dsp:cNvSpPr/>
      </dsp:nvSpPr>
      <dsp:spPr>
        <a:xfrm>
          <a:off x="1909523" y="1499170"/>
          <a:ext cx="1577818" cy="7889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/>
        </a:p>
      </dsp:txBody>
      <dsp:txXfrm>
        <a:off x="1909523" y="1499170"/>
        <a:ext cx="1577818" cy="788909"/>
      </dsp:txXfrm>
    </dsp:sp>
    <dsp:sp modelId="{B2F8CB17-1425-4C6A-A71C-6CB09DBE10CD}">
      <dsp:nvSpPr>
        <dsp:cNvPr id="0" name=""/>
        <dsp:cNvSpPr/>
      </dsp:nvSpPr>
      <dsp:spPr>
        <a:xfrm>
          <a:off x="3818683" y="1499170"/>
          <a:ext cx="1577818" cy="7889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i="1" kern="1200"/>
            <a:t>.</a:t>
          </a:r>
          <a:r>
            <a:rPr lang="ar-SA" sz="1300" i="1" kern="1200"/>
            <a:t>ثلاثي يود الثايرونين</a:t>
          </a:r>
          <a:endParaRPr lang="en-US" sz="1300" kern="1200"/>
        </a:p>
      </dsp:txBody>
      <dsp:txXfrm>
        <a:off x="3818683" y="1499170"/>
        <a:ext cx="1577818" cy="788909"/>
      </dsp:txXfrm>
    </dsp:sp>
    <dsp:sp modelId="{4D303A95-B405-4873-BFEE-749B02EADB70}">
      <dsp:nvSpPr>
        <dsp:cNvPr id="0" name=""/>
        <dsp:cNvSpPr/>
      </dsp:nvSpPr>
      <dsp:spPr>
        <a:xfrm>
          <a:off x="2128445" y="1559648"/>
          <a:ext cx="1284975" cy="6379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i="1" kern="1200"/>
            <a:t>الكـالسيتونين ) يلعب دوراً في المحافظة على نسبة الكالسيوم في الدم</a:t>
          </a:r>
          <a:r>
            <a:rPr lang="en-US" sz="1300" i="1" kern="1200"/>
            <a:t> (</a:t>
          </a:r>
          <a:endParaRPr lang="en-US" sz="1300" kern="1200"/>
        </a:p>
      </dsp:txBody>
      <dsp:txXfrm>
        <a:off x="2128445" y="1559648"/>
        <a:ext cx="1284975" cy="637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5EFDBA8F4A426BABD3A655B27EF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258AA-175D-474F-B79E-B0783019EE98}"/>
      </w:docPartPr>
      <w:docPartBody>
        <w:p w:rsidR="00000000" w:rsidRDefault="00000000">
          <w:pPr>
            <w:pStyle w:val="E15EFDBA8F4A426BABD3A655B27EFF74"/>
          </w:pPr>
          <w:r>
            <w:t>[Type the document title]</w:t>
          </w:r>
        </w:p>
      </w:docPartBody>
    </w:docPart>
    <w:docPart>
      <w:docPartPr>
        <w:name w:val="A9644D4338374DD0B7807A281025F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46A76-281C-40B3-820D-1A29E51BAEBD}"/>
      </w:docPartPr>
      <w:docPartBody>
        <w:p w:rsidR="00000000" w:rsidRDefault="00000000">
          <w:pPr>
            <w:pStyle w:val="A9644D4338374DD0B7807A281025F191"/>
          </w:pPr>
          <w:r>
            <w:t>[Type the document subtitle]</w:t>
          </w:r>
        </w:p>
      </w:docPartBody>
    </w:docPart>
    <w:docPart>
      <w:docPartPr>
        <w:name w:val="0F77883C384840859F1A683B23977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27FE6-838E-484F-B9A1-3165A574DFEF}"/>
      </w:docPartPr>
      <w:docPartBody>
        <w:p w:rsidR="00000000" w:rsidRDefault="00000000">
          <w:pPr>
            <w:pStyle w:val="0F77883C384840859F1A683B23977568"/>
          </w:pPr>
          <w:r>
            <w:rPr>
              <w:rFonts w:asciiTheme="majorHAnsi" w:eastAsiaTheme="majorEastAsia" w:hAnsiTheme="majorHAnsi" w:cstheme="majorBidi"/>
              <w:smallCaps/>
              <w:color w:val="632423" w:themeColor="accent2" w:themeShade="80"/>
              <w:spacing w:val="20"/>
              <w:sz w:val="56"/>
              <w:szCs w:val="56"/>
            </w:rPr>
            <w:t>[Type the document title]</w:t>
          </w:r>
        </w:p>
      </w:docPartBody>
    </w:docPart>
    <w:docPart>
      <w:docPartPr>
        <w:name w:val="14F49FFD52FB41D4A061381950C5A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25EC8-9131-469A-83E3-388633D726CC}"/>
      </w:docPartPr>
      <w:docPartBody>
        <w:p w:rsidR="00000000" w:rsidRDefault="00000000">
          <w:pPr>
            <w:pStyle w:val="14F49FFD52FB41D4A061381950C5AD8A"/>
          </w:pPr>
          <w:r>
            <w:rPr>
              <w:i/>
              <w:iCs/>
              <w:color w:val="632423" w:themeColor="accent2" w:themeShade="80"/>
              <w:sz w:val="28"/>
              <w:szCs w:val="28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360" w:after="40"/>
      <w:outlineLvl w:val="0"/>
    </w:pPr>
    <w:rPr>
      <w:rFonts w:asciiTheme="majorHAnsi" w:eastAsiaTheme="minorHAnsi" w:hAnsiTheme="majorHAnsi" w:cstheme="minorHAnsi"/>
      <w:smallCaps/>
      <w:color w:val="17365D" w:themeColor="text2" w:themeShade="BF"/>
      <w:spacing w:val="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0"/>
      <w:outlineLvl w:val="1"/>
    </w:pPr>
    <w:rPr>
      <w:rFonts w:asciiTheme="majorHAnsi" w:eastAsiaTheme="minorHAnsi" w:hAnsiTheme="majorHAnsi" w:cstheme="minorHAnsi"/>
      <w:color w:val="17365D" w:themeColor="text2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5EFDBA8F4A426BABD3A655B27EFF74">
    <w:name w:val="E15EFDBA8F4A426BABD3A655B27EFF74"/>
  </w:style>
  <w:style w:type="paragraph" w:customStyle="1" w:styleId="A9644D4338374DD0B7807A281025F191">
    <w:name w:val="A9644D4338374DD0B7807A281025F191"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 w:cstheme="minorHAnsi"/>
      <w:smallCaps/>
      <w:color w:val="17365D" w:themeColor="text2" w:themeShade="BF"/>
      <w:spacing w:val="5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inorHAnsi" w:hAnsiTheme="majorHAnsi" w:cstheme="minorHAnsi"/>
      <w:color w:val="17365D" w:themeColor="text2" w:themeShade="BF"/>
      <w:sz w:val="28"/>
      <w:szCs w:val="28"/>
      <w:lang w:eastAsia="ja-JP"/>
    </w:rPr>
  </w:style>
  <w:style w:type="paragraph" w:customStyle="1" w:styleId="CFAD1EF0B5594ED7AAA668261AA691DD">
    <w:name w:val="CFAD1EF0B5594ED7AAA668261AA691DD"/>
  </w:style>
  <w:style w:type="paragraph" w:customStyle="1" w:styleId="0F77883C384840859F1A683B23977568">
    <w:name w:val="0F77883C384840859F1A683B23977568"/>
  </w:style>
  <w:style w:type="paragraph" w:customStyle="1" w:styleId="14F49FFD52FB41D4A061381950C5AD8A">
    <w:name w:val="14F49FFD52FB41D4A061381950C5AD8A"/>
  </w:style>
  <w:style w:type="paragraph" w:customStyle="1" w:styleId="07D7B1BF6CED45758FAF51C5A9A03270">
    <w:name w:val="07D7B1BF6CED45758FAF51C5A9A032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360" w:after="40"/>
      <w:outlineLvl w:val="0"/>
    </w:pPr>
    <w:rPr>
      <w:rFonts w:asciiTheme="majorHAnsi" w:eastAsiaTheme="minorHAnsi" w:hAnsiTheme="majorHAnsi" w:cstheme="minorHAnsi"/>
      <w:smallCaps/>
      <w:color w:val="17365D" w:themeColor="text2" w:themeShade="BF"/>
      <w:spacing w:val="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0"/>
      <w:outlineLvl w:val="1"/>
    </w:pPr>
    <w:rPr>
      <w:rFonts w:asciiTheme="majorHAnsi" w:eastAsiaTheme="minorHAnsi" w:hAnsiTheme="majorHAnsi" w:cstheme="minorHAnsi"/>
      <w:color w:val="17365D" w:themeColor="text2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5EFDBA8F4A426BABD3A655B27EFF74">
    <w:name w:val="E15EFDBA8F4A426BABD3A655B27EFF74"/>
  </w:style>
  <w:style w:type="paragraph" w:customStyle="1" w:styleId="A9644D4338374DD0B7807A281025F191">
    <w:name w:val="A9644D4338374DD0B7807A281025F191"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 w:cstheme="minorHAnsi"/>
      <w:smallCaps/>
      <w:color w:val="17365D" w:themeColor="text2" w:themeShade="BF"/>
      <w:spacing w:val="5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inorHAnsi" w:hAnsiTheme="majorHAnsi" w:cstheme="minorHAnsi"/>
      <w:color w:val="17365D" w:themeColor="text2" w:themeShade="BF"/>
      <w:sz w:val="28"/>
      <w:szCs w:val="28"/>
      <w:lang w:eastAsia="ja-JP"/>
    </w:rPr>
  </w:style>
  <w:style w:type="paragraph" w:customStyle="1" w:styleId="CFAD1EF0B5594ED7AAA668261AA691DD">
    <w:name w:val="CFAD1EF0B5594ED7AAA668261AA691DD"/>
  </w:style>
  <w:style w:type="paragraph" w:customStyle="1" w:styleId="0F77883C384840859F1A683B23977568">
    <w:name w:val="0F77883C384840859F1A683B23977568"/>
  </w:style>
  <w:style w:type="paragraph" w:customStyle="1" w:styleId="14F49FFD52FB41D4A061381950C5AD8A">
    <w:name w:val="14F49FFD52FB41D4A061381950C5AD8A"/>
  </w:style>
  <w:style w:type="paragraph" w:customStyle="1" w:styleId="07D7B1BF6CED45758FAF51C5A9A03270">
    <w:name w:val="07D7B1BF6CED45758FAF51C5A9A03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7DC871-0A98-4F4E-84D6-177B62D279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OrielReport.dotx</Template>
  <TotalTime>0</TotalTime>
  <Pages>4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ملخص لمادة الأحياء للفصل الدراسي الثالث للتقدم لأختبار نهاية العام </vt:lpstr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ملخص لمادة الأحياء للفصل الدراسي الثالث للتقدم لأختبار نهاية العام </dc:title>
  <dc:subject>2016-2015</dc:subject>
  <dc:creator>Aspire</dc:creator>
  <cp:keywords/>
  <cp:lastModifiedBy>Aspire</cp:lastModifiedBy>
  <cp:revision>2</cp:revision>
  <dcterms:created xsi:type="dcterms:W3CDTF">2016-05-15T23:26:00Z</dcterms:created>
  <dcterms:modified xsi:type="dcterms:W3CDTF">2016-05-15T23:26:00Z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TC017730779991</vt:lpwstr>
  </property>
</Properties>
</file>