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0560A" w14:textId="77777777" w:rsidR="00A47247" w:rsidRPr="00553D36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</w:rPr>
      </w:pP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 xml:space="preserve">دولة الامارات العربية المتحدة </w:t>
      </w:r>
    </w:p>
    <w:p w14:paraId="0871AC3B" w14:textId="77777777" w:rsidR="00A47247" w:rsidRPr="00553D36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</w:rPr>
      </w:pP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>وزارة التربية والتعليم والشباب</w:t>
      </w:r>
    </w:p>
    <w:p w14:paraId="0BE90ACF" w14:textId="77777777" w:rsidR="00A47247" w:rsidRPr="00553D36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</w:rPr>
      </w:pP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 xml:space="preserve">هيئة المعرفة والتنمية البشرية </w:t>
      </w:r>
    </w:p>
    <w:p w14:paraId="06506398" w14:textId="77777777" w:rsidR="00A47247" w:rsidRPr="00553D36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</w:rPr>
      </w:pP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>مدرسة المعارف الثانوي</w:t>
      </w:r>
      <w:r>
        <w:rPr>
          <w:rStyle w:val="IntenseEmphasis"/>
          <w:rFonts w:hint="cs"/>
          <w:b w:val="0"/>
          <w:bCs w:val="0"/>
          <w:sz w:val="30"/>
          <w:szCs w:val="30"/>
          <w:rtl/>
        </w:rPr>
        <w:t>ــــــ</w:t>
      </w: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 xml:space="preserve">ة </w:t>
      </w:r>
    </w:p>
    <w:p w14:paraId="55098121" w14:textId="77777777" w:rsidR="00A47247" w:rsidRPr="00553D36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</w:rPr>
      </w:pP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>الصف الثاني عشر العلم</w:t>
      </w:r>
      <w:r>
        <w:rPr>
          <w:rStyle w:val="IntenseEmphasis"/>
          <w:rFonts w:hint="cs"/>
          <w:b w:val="0"/>
          <w:bCs w:val="0"/>
          <w:sz w:val="30"/>
          <w:szCs w:val="30"/>
          <w:rtl/>
        </w:rPr>
        <w:t>ــ</w:t>
      </w: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>ي .</w:t>
      </w:r>
    </w:p>
    <w:p w14:paraId="68ABB0B1" w14:textId="77777777" w:rsidR="00A47247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</w:rPr>
      </w:pPr>
      <w:r w:rsidRPr="00553D36">
        <w:rPr>
          <w:rStyle w:val="IntenseEmphasis"/>
          <w:rFonts w:hint="cs"/>
          <w:b w:val="0"/>
          <w:bCs w:val="0"/>
          <w:sz w:val="30"/>
          <w:szCs w:val="30"/>
          <w:rtl/>
        </w:rPr>
        <w:t>مادة الاحــــــــــــــــــــياء</w:t>
      </w:r>
    </w:p>
    <w:p w14:paraId="1DA6711C" w14:textId="77777777" w:rsidR="00A47247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  <w:lang w:bidi="ar-AE"/>
        </w:rPr>
      </w:pPr>
    </w:p>
    <w:p w14:paraId="154E0DD9" w14:textId="77777777" w:rsidR="00A47247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  <w:lang w:bidi="ar-AE"/>
        </w:rPr>
      </w:pPr>
    </w:p>
    <w:p w14:paraId="6E760D07" w14:textId="77777777" w:rsidR="00A47247" w:rsidRDefault="00A47247" w:rsidP="00A47247">
      <w:pPr>
        <w:bidi/>
        <w:rPr>
          <w:rStyle w:val="IntenseEmphasis"/>
          <w:b w:val="0"/>
          <w:bCs w:val="0"/>
          <w:i w:val="0"/>
          <w:iCs w:val="0"/>
          <w:sz w:val="30"/>
          <w:szCs w:val="30"/>
          <w:rtl/>
          <w:lang w:bidi="ar-AE"/>
        </w:rPr>
      </w:pPr>
    </w:p>
    <w:p w14:paraId="41DEC585" w14:textId="4B638B19" w:rsidR="00A47247" w:rsidRDefault="00A47247" w:rsidP="00A47247">
      <w:pPr>
        <w:bidi/>
        <w:jc w:val="center"/>
        <w:rPr>
          <w:rStyle w:val="IntenseEmphasis"/>
          <w:bCs w:val="0"/>
          <w:color w:val="F79646" w:themeColor="accent6"/>
          <w:sz w:val="84"/>
          <w:szCs w:val="84"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Style w:val="IntenseEmphasis"/>
          <w:rFonts w:hint="cs"/>
          <w:bCs w:val="0"/>
          <w:color w:val="F79646" w:themeColor="accent6"/>
          <w:sz w:val="84"/>
          <w:szCs w:val="84"/>
          <w:rtl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ملخص لمادة الاحياء الفصل "1"</w:t>
      </w:r>
      <w:r w:rsidRPr="00553D36">
        <w:rPr>
          <w:rStyle w:val="IntenseEmphasis"/>
          <w:rFonts w:hint="cs"/>
          <w:bCs w:val="0"/>
          <w:color w:val="F79646" w:themeColor="accent6"/>
          <w:sz w:val="84"/>
          <w:szCs w:val="84"/>
          <w:rtl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</w:p>
    <w:p w14:paraId="7A65B735" w14:textId="4F7EE4F1" w:rsidR="0060684A" w:rsidRDefault="0060684A" w:rsidP="0060684A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z w:val="84"/>
          <w:szCs w:val="84"/>
          <w:rtl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Style w:val="IntenseEmphasis"/>
          <w:rFonts w:hint="cs"/>
          <w:bCs w:val="0"/>
          <w:color w:val="F79646" w:themeColor="accent6"/>
          <w:sz w:val="84"/>
          <w:szCs w:val="84"/>
          <w:rtl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"" الجهاز الهيكلي والعضلي ""</w:t>
      </w:r>
    </w:p>
    <w:p w14:paraId="1A4C6273" w14:textId="77777777" w:rsidR="00A47247" w:rsidRDefault="00A47247" w:rsidP="00A47247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z w:val="84"/>
          <w:szCs w:val="84"/>
          <w:rtl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14:paraId="7F69952A" w14:textId="77777777" w:rsidR="00A47247" w:rsidRDefault="00A47247" w:rsidP="00A47247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z w:val="84"/>
          <w:szCs w:val="84"/>
          <w:rtl/>
          <w:lang w:bidi="ar-A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14:paraId="108C5FBA" w14:textId="77777777" w:rsidR="00A47247" w:rsidRPr="00553D36" w:rsidRDefault="00A47247" w:rsidP="00A47247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</w:pPr>
      <w:r w:rsidRPr="00553D36">
        <w:rPr>
          <w:rStyle w:val="IntenseEmphasis"/>
          <w:rFonts w:hint="cs"/>
          <w:b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  <w:t>باشراف المعلم : عبدالستار الشيخ</w:t>
      </w:r>
    </w:p>
    <w:p w14:paraId="74411299" w14:textId="77777777" w:rsidR="00A47247" w:rsidRPr="00553D36" w:rsidRDefault="00A47247" w:rsidP="00A47247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</w:pPr>
      <w:r w:rsidRPr="00553D36">
        <w:rPr>
          <w:rStyle w:val="IntenseEmphasis"/>
          <w:rFonts w:hint="cs"/>
          <w:b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  <w:t>عمل الطالب : عبدالرحمن أحمد عمر محمود</w:t>
      </w:r>
    </w:p>
    <w:p w14:paraId="7F7361FA" w14:textId="77777777" w:rsidR="00A47247" w:rsidRDefault="00A47247" w:rsidP="00A47247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</w:pPr>
      <w:r w:rsidRPr="00553D36">
        <w:rPr>
          <w:rStyle w:val="IntenseEmphasis"/>
          <w:rFonts w:hint="cs"/>
          <w:b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  <w:t>الصف : الثاني عشر العلمي \1</w:t>
      </w:r>
    </w:p>
    <w:p w14:paraId="0882B154" w14:textId="77777777" w:rsidR="00A47247" w:rsidRDefault="00A47247" w:rsidP="00A47247">
      <w:pPr>
        <w:bidi/>
        <w:jc w:val="center"/>
        <w:rPr>
          <w:rStyle w:val="IntenseEmphasis"/>
          <w:bCs w:val="0"/>
          <w:i w:val="0"/>
          <w:iCs w:val="0"/>
          <w:color w:val="F79646" w:themeColor="accent6"/>
          <w:spacing w:val="10"/>
          <w:sz w:val="36"/>
          <w:szCs w:val="36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  <w14:textFill>
            <w14:solidFill>
              <w14:schemeClr w14:val="accent6">
                <w14:tint w14:val="1000"/>
              </w14:schemeClr>
            </w14:solidFill>
          </w14:textFill>
        </w:rPr>
      </w:pPr>
    </w:p>
    <w:p w14:paraId="6558D0DB" w14:textId="77777777" w:rsidR="0047541D" w:rsidRPr="000A07BE" w:rsidRDefault="000A07BE" w:rsidP="00A47247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rtl/>
          <w:lang w:bidi="ar-AE"/>
        </w:rPr>
      </w:pPr>
      <w:r w:rsidRPr="000A07BE">
        <w:rPr>
          <w:rFonts w:hint="cs"/>
          <w:noProof/>
          <w:sz w:val="32"/>
          <w:szCs w:val="32"/>
          <w:rtl/>
          <w:lang w:bidi="ar-AE"/>
        </w:rPr>
        <w:lastRenderedPageBreak/>
        <w:t xml:space="preserve">في نهاية الاسبوع الثالث يكون جسم الجنين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متناظر الجانبين</w:t>
      </w:r>
      <w:r w:rsidRPr="000A07BE"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1B5145D1" w14:textId="77777777" w:rsidR="000A07BE" w:rsidRPr="000A07BE" w:rsidRDefault="000A07BE" w:rsidP="000A07B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النسيج </w:t>
      </w:r>
      <w:r w:rsidRPr="000A07BE">
        <w:rPr>
          <w:rFonts w:hint="cs"/>
          <w:noProof/>
          <w:sz w:val="32"/>
          <w:szCs w:val="32"/>
          <w:rtl/>
          <w:lang w:bidi="ar-AE"/>
        </w:rPr>
        <w:t>: هو مجموعة من الخلايا تتشابه في تركيبها وتعمل معا لاداء وظيفة معينة .</w:t>
      </w:r>
    </w:p>
    <w:p w14:paraId="17F017C1" w14:textId="77777777" w:rsidR="000A07BE" w:rsidRDefault="000A07BE" w:rsidP="000A07B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editId="7B54FBF6">
                <wp:simplePos x="0" y="0"/>
                <wp:positionH relativeFrom="column">
                  <wp:posOffset>5318760</wp:posOffset>
                </wp:positionH>
                <wp:positionV relativeFrom="paragraph">
                  <wp:posOffset>102870</wp:posOffset>
                </wp:positionV>
                <wp:extent cx="746760" cy="868680"/>
                <wp:effectExtent l="57150" t="76200" r="53340" b="14097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760" cy="868680"/>
                          <a:chOff x="0" y="0"/>
                          <a:chExt cx="746760" cy="868680"/>
                        </a:xfrm>
                      </wpg:grpSpPr>
                      <wps:wsp>
                        <wps:cNvPr id="2" name="Straight Arrow Connector 2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Arrow Connector 3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flipH="1">
                            <a:off x="0" y="86868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746760" y="0"/>
                            <a:ext cx="0" cy="8686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418.8pt;margin-top:8.1pt;width:58.8pt;height:68.4pt;z-index:251659264;mso-height-relative:margin" coordsize="7467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LkbcEAAADaAAAADwAAAGRycy9kb3ducmV2LnhtbESPQYvCMBSE78L+h/AWvMiaKiLaNcpS&#10;UDyJVvH8aN42ZZuX0mRr/fdGEDwOM/MNs9r0thYdtb5yrGAyTkAQF05XXCq4nLdfCxA+IGusHZOC&#10;O3nYrD8GK0y1u/GJujyUIkLYp6jAhNCkUvrCkEU/dg1x9H5dazFE2ZZSt3iLcFvLaZLMpcWK44LB&#10;hjJDxV/+bxUsst3xuuyK0eTgy4Bmmc18nSk1/Ox/vkEE6sM7/GrvtYIpPK/EGy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ouRtwQAAANo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3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5B9sEAAADaAAAADwAAAGRycy9kb3ducmV2LnhtbESPT4vCMBTE7wt+h/AEL4um6iLaNYoU&#10;FE+y/mHPj+ZtU7Z5KU2s9dsbQfA4zMxvmOW6s5VoqfGlYwXjUQKCOHe65ELB5bwdzkH4gKyxckwK&#10;7uRhvep9LDHV7sZHak+hEBHCPkUFJoQ6ldLnhiz6kauJo/fnGoshyqaQusFbhNtKTpJkJi2WHBcM&#10;1pQZyv9PV6tgnu1+fhdt/jk++CKgWWRfvsqUGvS7zTeIQF14h1/tvVYwheeVeA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7kH2wQAAANo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5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t8GcEAAADaAAAADwAAAGRycy9kb3ducmV2LnhtbESPT4vCMBTE7wt+h/AEL4umiivaNYoU&#10;FE+y/mHPj+ZtU7Z5KU2s9dsbQfA4zMxvmOW6s5VoqfGlYwXjUQKCOHe65ELB5bwdzkH4gKyxckwK&#10;7uRhvep9LDHV7sZHak+hEBHCPkUFJoQ6ldLnhiz6kauJo/fnGoshyqaQusFbhNtKTpJkJi2WHBcM&#10;1pQZyv9PV6tgnu1+fhdt/jk++CKgWWRTX2VKDfrd5htEoC68w6/2Xiv4gueVeA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3wZwQAAANo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7" o:spid="_x0000_s1030" type="#_x0000_t32" style="position:absolute;top:8686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VH9cEAAADaAAAADwAAAGRycy9kb3ducmV2LnhtbESPT4vCMBTE7wt+h/AEL4umiqzaNYoU&#10;FE+y/mHPj+ZtU7Z5KU2s9dsbQfA4zMxvmOW6s5VoqfGlYwXjUQKCOHe65ELB5bwdzkH4gKyxckwK&#10;7uRhvep9LDHV7sZHak+hEBHCPkUFJoQ6ldLnhiz6kauJo/fnGoshyqaQusFbhNtKTpLkS1osOS4Y&#10;rCkzlP+frlbBPNv9/C7a/HN88EVAs8imvsqUGvS7zTeIQF14h1/tvVYwg+eVeA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1Uf1wQAAANo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11" o:spid="_x0000_s1031" style="position:absolute;visibility:visible;mso-wrap-style:square" from="7467,0" to="7467,8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BDjr4AAADbAAAADwAAAGRycy9kb3ducmV2LnhtbERPSwrCMBDdC94hjOBGNFWkSjWKKIIb&#10;FT8HGJqxLTaT0kSttzeC4G4e7zvzZWNK8aTaFZYVDAcRCOLU6oIzBdfLtj8F4TyyxtIyKXiTg+Wi&#10;3Zpjou2LT/Q8+0yEEHYJKsi9rxIpXZqTQTewFXHgbrY26AOsM6lrfIVwU8pRFMXSYMGhIceK1jml&#10;9/PDKIgPt9F0H4+P1WRjJ5vM91K77SnV7TSrGQhPjf+Lf+6dDvOH8P0lH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0EOOvgAAANsAAAAPAAAAAAAAAAAAAAAAAKEC&#10;AABkcnMvZG93bnJldi54bWxQSwUGAAAAAAQABAD5AAAAjAMAAAAA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النسيج </w:t>
      </w:r>
      <w:r>
        <w:rPr>
          <w:rFonts w:hint="cs"/>
          <w:noProof/>
          <w:sz w:val="32"/>
          <w:szCs w:val="32"/>
          <w:rtl/>
          <w:lang w:bidi="ar-AE"/>
        </w:rPr>
        <w:t>:               العضلي .</w:t>
      </w:r>
    </w:p>
    <w:p w14:paraId="70CBFCC2" w14:textId="77777777" w:rsidR="000A07BE" w:rsidRDefault="000A07BE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العصبي .</w:t>
      </w:r>
    </w:p>
    <w:p w14:paraId="5CACA0C7" w14:textId="77777777" w:rsidR="000A07BE" w:rsidRDefault="000A07BE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الطلائي .</w:t>
      </w:r>
    </w:p>
    <w:p w14:paraId="65A0C756" w14:textId="77777777" w:rsidR="000A07BE" w:rsidRDefault="000A07BE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الضام .</w:t>
      </w:r>
    </w:p>
    <w:p w14:paraId="640C0E4C" w14:textId="77777777" w:rsidR="0047541D" w:rsidRDefault="000A07BE" w:rsidP="0047541D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العضلي</w:t>
      </w:r>
      <w:r>
        <w:rPr>
          <w:rFonts w:hint="cs"/>
          <w:noProof/>
          <w:sz w:val="32"/>
          <w:szCs w:val="32"/>
          <w:rtl/>
          <w:lang w:bidi="ar-AE"/>
        </w:rPr>
        <w:t xml:space="preserve"> : هو خلايا قادرة على </w:t>
      </w:r>
      <w:r w:rsidR="0047541D">
        <w:rPr>
          <w:rFonts w:hint="cs"/>
          <w:noProof/>
          <w:sz w:val="32"/>
          <w:szCs w:val="32"/>
          <w:rtl/>
          <w:lang w:bidi="ar-AE"/>
        </w:rPr>
        <w:t>على الانقباض والارتخاء بنمط متناسق .</w:t>
      </w:r>
    </w:p>
    <w:p w14:paraId="3D8D7491" w14:textId="77777777" w:rsidR="0047541D" w:rsidRPr="0047541D" w:rsidRDefault="0047541D" w:rsidP="0063106A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0653048E">
                <wp:simplePos x="0" y="0"/>
                <wp:positionH relativeFrom="column">
                  <wp:posOffset>5074920</wp:posOffset>
                </wp:positionH>
                <wp:positionV relativeFrom="paragraph">
                  <wp:posOffset>100330</wp:posOffset>
                </wp:positionV>
                <wp:extent cx="441960" cy="594360"/>
                <wp:effectExtent l="57150" t="76200" r="53340" b="12954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594360"/>
                          <a:chOff x="0" y="0"/>
                          <a:chExt cx="746760" cy="594360"/>
                        </a:xfrm>
                      </wpg:grpSpPr>
                      <wps:wsp>
                        <wps:cNvPr id="21" name="Straight Arrow Connector 21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746760" y="0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399.6pt;margin-top:7.9pt;width:34.8pt;height:46.8pt;z-index:251661312;mso-width-relative:margin;mso-height-relative:margin" coordsize="7467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">
                <v:shape id="Straight Arrow Connector 21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maWsIAAADbAAAADwAAAGRycy9kb3ducmV2LnhtbESPT4vCMBTE78J+h/AWvMiaVkS0a5Sl&#10;oHgS/yx7fjTPpti8lCZb67c3guBxmJnfMMt1b2vRUesrxwrScQKCuHC64lLB73nzNQfhA7LG2jEp&#10;uJOH9epjsMRMuxsfqTuFUkQI+wwVmBCaTEpfGLLox64hjt7FtRZDlG0pdYu3CLe1nCTJTFqsOC4Y&#10;bCg3VFxP/1bBPN8e/hZdMUr3vgxoFvnU17lSw8/+5xtEoD68w6/2TiuYpPD8En+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NmaWsIAAADb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22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sELcEAAADbAAAADwAAAGRycy9kb3ducmV2LnhtbESPQYvCMBSE7wv+h/AEL4umFlm0GkUK&#10;u3gSV8Xzo3k2xealNLHWf28WFjwOM/MNs9r0thYdtb5yrGA6SUAQF05XXCo4n77HcxA+IGusHZOC&#10;J3nYrAcfK8y0e/AvdcdQighhn6ECE0KTSekLQxb9xDXE0bu61mKIsi2lbvER4baWaZJ8SYsVxwWD&#10;DeWGitvxbhXM85/DZdEVn9O9LwOaRT7zda7UaNhvlyAC9eEd/m/vtII0hb8v8QfI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CwQt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23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ehtsMAAADbAAAADwAAAGRycy9kb3ducmV2LnhtbESPQWvCQBSE74X+h+UJvRSzMRUx0VVK&#10;oKUnUVs8P7LPbDD7NmS3Sfrvu0Khx2FmvmG2+8m2YqDeN44VLJIUBHHldMO1gq/Pt/kahA/IGlvH&#10;pOCHPOx3jw9bLLQb+UTDOdQiQtgXqMCE0BVS+sqQRZ+4jjh6V9dbDFH2tdQ9jhFuW5ml6UpabDgu&#10;GOyoNFTdzt9Wwbp8P17yoXpeHHwd0OTl0relUk+z6XUDItAU/sN/7Q+tIHuB+5f4A+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Hobb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25" o:spid="_x0000_s1030" style="position:absolute;visibility:visible;mso-wrap-style:square" from="7467,0" to="7467,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ePMMMAAADbAAAADwAAAGRycy9kb3ducmV2LnhtbESP0YrCMBRE3xf8h3AFX2SbWtxaukYR&#10;RfDFFXU/4NJc27LNTWmi1r83grCPw8ycYebL3jTiRp2rLSuYRDEI4sLqmksFv+ftZwbCeWSNjWVS&#10;8CAHy8XgY465tnc+0u3kSxEg7HJUUHnf5lK6oiKDLrItcfAutjPog+xKqTu8B7hpZBLHqTRYc1io&#10;sKV1RcXf6WoUpD+XJNun00M729jZpvTjwm7HSo2G/eobhKfe/4ff7Z1WkHzB60v4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HjzDDAAAA2wAAAA8AAAAAAAAAAAAA&#10;AAAAoQIAAGRycy9kb3ducmV2LnhtbFBLBQYAAAAABAAEAPkAAACR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العضلي</w:t>
      </w:r>
      <w:r>
        <w:rPr>
          <w:rFonts w:hint="cs"/>
          <w:noProof/>
          <w:sz w:val="32"/>
          <w:szCs w:val="32"/>
          <w:rtl/>
          <w:lang w:bidi="ar-AE"/>
        </w:rPr>
        <w:t xml:space="preserve"> :</w:t>
      </w:r>
      <w:r w:rsidRPr="0047541D">
        <w:rPr>
          <w:rFonts w:hint="cs"/>
          <w:noProof/>
          <w:sz w:val="32"/>
          <w:szCs w:val="32"/>
          <w:rtl/>
          <w:lang w:bidi="ar-AE"/>
        </w:rPr>
        <w:t xml:space="preserve"> </w:t>
      </w:r>
      <w:r>
        <w:rPr>
          <w:rFonts w:hint="cs"/>
          <w:noProof/>
          <w:sz w:val="32"/>
          <w:szCs w:val="32"/>
          <w:rtl/>
          <w:lang w:bidi="ar-AE"/>
        </w:rPr>
        <w:t xml:space="preserve">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العضلات الهيكلية</w:t>
      </w:r>
      <w:r>
        <w:rPr>
          <w:rFonts w:hint="cs"/>
          <w:noProof/>
          <w:sz w:val="32"/>
          <w:szCs w:val="32"/>
          <w:rtl/>
          <w:lang w:bidi="ar-AE"/>
        </w:rPr>
        <w:t xml:space="preserve"> .: تحرك العظم في الجوانب والاطراف والعين .</w:t>
      </w:r>
    </w:p>
    <w:p w14:paraId="76BDBB49" w14:textId="77777777" w:rsidR="0047541D" w:rsidRPr="0047541D" w:rsidRDefault="0047541D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العضلات الملساء</w:t>
      </w:r>
      <w:r>
        <w:rPr>
          <w:rFonts w:hint="cs"/>
          <w:noProof/>
          <w:sz w:val="32"/>
          <w:szCs w:val="32"/>
          <w:rtl/>
          <w:lang w:bidi="ar-AE"/>
        </w:rPr>
        <w:t xml:space="preserve"> . : تؤدي الوظائف التي لايمكنك التحكم بها .</w:t>
      </w:r>
    </w:p>
    <w:p w14:paraId="67C6CCD6" w14:textId="77777777" w:rsidR="0047541D" w:rsidRDefault="0047541D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العضلة القلبية </w:t>
      </w:r>
      <w:r>
        <w:rPr>
          <w:rFonts w:hint="cs"/>
          <w:noProof/>
          <w:sz w:val="32"/>
          <w:szCs w:val="32"/>
          <w:rtl/>
          <w:lang w:bidi="ar-AE"/>
        </w:rPr>
        <w:t>.: تضخ الدم الى جميع أجزاء الجسم .</w:t>
      </w:r>
    </w:p>
    <w:p w14:paraId="50AD2E8B" w14:textId="77777777" w:rsidR="0047541D" w:rsidRDefault="0047541D" w:rsidP="0047541D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العصبي</w:t>
      </w:r>
      <w:r>
        <w:rPr>
          <w:rFonts w:hint="cs"/>
          <w:noProof/>
          <w:sz w:val="32"/>
          <w:szCs w:val="32"/>
          <w:rtl/>
          <w:lang w:bidi="ar-AE"/>
        </w:rPr>
        <w:t xml:space="preserve"> : هو نسيج يحتوي على خلايا تستقبل المؤثرات وتنقلها على شكل سيلات عصبية .</w:t>
      </w:r>
    </w:p>
    <w:p w14:paraId="1EDF6D8E" w14:textId="77777777" w:rsidR="0047541D" w:rsidRDefault="0047541D" w:rsidP="0047541D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****</w:t>
      </w:r>
      <w:r>
        <w:rPr>
          <w:rFonts w:hint="cs"/>
          <w:noProof/>
          <w:sz w:val="32"/>
          <w:szCs w:val="32"/>
          <w:rtl/>
          <w:lang w:bidi="ar-AE"/>
        </w:rPr>
        <w:t xml:space="preserve"> سرعة السيال العصبي : </w:t>
      </w:r>
      <w:r>
        <w:rPr>
          <w:noProof/>
          <w:sz w:val="32"/>
          <w:szCs w:val="32"/>
          <w:lang w:bidi="ar-AE"/>
        </w:rPr>
        <w:t xml:space="preserve">120 m\s </w:t>
      </w:r>
      <w:r>
        <w:rPr>
          <w:rFonts w:hint="cs"/>
          <w:noProof/>
          <w:sz w:val="32"/>
          <w:szCs w:val="32"/>
          <w:rtl/>
          <w:lang w:bidi="ar-AE"/>
        </w:rPr>
        <w:t xml:space="preserve">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*****</w:t>
      </w:r>
    </w:p>
    <w:p w14:paraId="7C7A9901" w14:textId="77777777" w:rsidR="0047541D" w:rsidRDefault="0047541D" w:rsidP="0047541D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39E27C8D">
                <wp:simplePos x="0" y="0"/>
                <wp:positionH relativeFrom="column">
                  <wp:posOffset>4526280</wp:posOffset>
                </wp:positionH>
                <wp:positionV relativeFrom="paragraph">
                  <wp:posOffset>96520</wp:posOffset>
                </wp:positionV>
                <wp:extent cx="411480" cy="594360"/>
                <wp:effectExtent l="57150" t="76200" r="64770" b="12954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594360"/>
                          <a:chOff x="0" y="0"/>
                          <a:chExt cx="746760" cy="594360"/>
                        </a:xfrm>
                      </wpg:grpSpPr>
                      <wps:wsp>
                        <wps:cNvPr id="27" name="Straight Arrow Connector 27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746760" y="0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356.4pt;margin-top:7.6pt;width:32.4pt;height:46.8pt;z-index:251663360;mso-width-relative:margin;mso-height-relative:margin" coordsize="7467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">
                <v:shape id="Straight Arrow Connector 27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yntcMAAADbAAAADwAAAGRycy9kb3ducmV2LnhtbESPQWvCQBSE74X+h+UJvRSzMRQ10VVK&#10;oKUnUVs8P7LPbDD7NmS3Sfrvu0Khx2FmvmG2+8m2YqDeN44VLJIUBHHldMO1gq/Pt/kahA/IGlvH&#10;pOCHPOx3jw9bLLQb+UTDOdQiQtgXqMCE0BVS+sqQRZ+4jjh6V9dbDFH2tdQ9jhFuW5ml6VJabDgu&#10;GOyoNFTdzt9Wwbp8P17yoXpeHHwd0OTli29LpZ5m0+sGRKAp/If/2h9aQbaC+5f4A+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8p7X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28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Mzx8AAAADbAAAADwAAAGRycy9kb3ducmV2LnhtbERPz2vCMBS+C/sfwhN2EU0tQ2o1yihs&#10;7CTaDc+P5tkUm5fSZG3335vDwOPH93t/nGwrBup941jBepWAIK6cbrhW8PP9scxA+ICssXVMCv7I&#10;w/HwMttjrt3IFxrKUIsYwj5HBSaELpfSV4Ys+pXriCN3c73FEGFfS93jGMNtK9Mk2UiLDccGgx0V&#10;hqp7+WsVZMXn+bodqsX65OuAZlu8+bZQ6nU+ve9ABJrCU/zv/tIK0jg2fok/QB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XjM8fAAAAA2w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29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+WXMEAAADbAAAADwAAAGRycy9kb3ducmV2LnhtbESPQYvCMBSE7wv+h/AEL4umyrLYahQp&#10;KJ6WXRXPj+bZFJuX0sRa/70RhD0OM/MNs1z3thYdtb5yrGA6SUAQF05XXCo4HbfjOQgfkDXWjknB&#10;gzysV4OPJWba3fmPukMoRYSwz1CBCaHJpPSFIYt+4hri6F1cazFE2ZZSt3iPcFvLWZJ8S4sVxwWD&#10;DeWGiuvhZhXM893vOe2Kz+mPLwOaNP/yda7UaNhvFiAC9eE//G7vtYJZCq8v8QfI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r5Zc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30" o:spid="_x0000_s1030" style="position:absolute;visibility:visible;mso-wrap-style:square" from="7467,0" to="7467,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m6db4AAADbAAAADwAAAGRycy9kb3ducmV2LnhtbERPSwrCMBDdC94hjOBGNPVDlWoUUQQ3&#10;Kn4OMDRjW2wmpYlab28WgsvH+y9WjSnFi2pXWFYwHEQgiFOrC84U3K67/gyE88gaS8uk4EMOVst2&#10;a4GJtm8+0+viMxFC2CWoIPe+SqR0aU4G3cBWxIG729qgD7DOpK7xHcJNKUdRFEuDBYeGHCva5JQ+&#10;Lk+jID7eR7NDPDlV062dbjPfS+2up1S306znIDw1/i/+ufdawTisD1/CD5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Kbp1vgAAANsAAAAPAAAAAAAAAAAAAAAAAKEC&#10;AABkcnMvZG93bnJldi54bWxQSwUGAAAAAAQABAD5AAAAjAMAAAAA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noProof/>
          <w:sz w:val="32"/>
          <w:szCs w:val="32"/>
          <w:rtl/>
          <w:lang w:bidi="ar-AE"/>
        </w:rPr>
        <w:t>يتكو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ن النسيج العصبي من       </w:t>
      </w:r>
      <w:r>
        <w:rPr>
          <w:rFonts w:hint="cs"/>
          <w:noProof/>
          <w:sz w:val="32"/>
          <w:szCs w:val="32"/>
          <w:rtl/>
          <w:lang w:bidi="ar-AE"/>
        </w:rPr>
        <w:t xml:space="preserve">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الدماغ .</w:t>
      </w:r>
    </w:p>
    <w:p w14:paraId="064CB2F4" w14:textId="77777777" w:rsidR="0047541D" w:rsidRPr="00A33380" w:rsidRDefault="0047541D" w:rsidP="0063106A">
      <w:pPr>
        <w:pStyle w:val="ListParagraph"/>
        <w:bidi/>
        <w:ind w:left="360"/>
        <w:rPr>
          <w:b/>
          <w:bCs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الحبل الشوكي .</w:t>
      </w:r>
    </w:p>
    <w:p w14:paraId="4779EA38" w14:textId="77777777" w:rsidR="0063106A" w:rsidRPr="00A33380" w:rsidRDefault="0047541D" w:rsidP="0063106A">
      <w:pPr>
        <w:pStyle w:val="ListParagraph"/>
        <w:bidi/>
        <w:ind w:left="360"/>
        <w:rPr>
          <w:b/>
          <w:bCs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                </w:t>
      </w:r>
      <w:r w:rsidR="0063106A"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الاعصاب .</w:t>
      </w:r>
    </w:p>
    <w:p w14:paraId="2B1B4D4C" w14:textId="77777777" w:rsidR="0063106A" w:rsidRDefault="008E6589" w:rsidP="0063106A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editId="40D0F335">
                <wp:simplePos x="0" y="0"/>
                <wp:positionH relativeFrom="column">
                  <wp:posOffset>4511040</wp:posOffset>
                </wp:positionH>
                <wp:positionV relativeFrom="paragraph">
                  <wp:posOffset>128270</wp:posOffset>
                </wp:positionV>
                <wp:extent cx="426720" cy="1051560"/>
                <wp:effectExtent l="57150" t="76200" r="49530" b="129540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1051560"/>
                          <a:chOff x="0" y="0"/>
                          <a:chExt cx="426720" cy="1051560"/>
                        </a:xfrm>
                      </wpg:grpSpPr>
                      <wps:wsp>
                        <wps:cNvPr id="161" name="Straight Arrow Connector 161"/>
                        <wps:cNvCnPr/>
                        <wps:spPr>
                          <a:xfrm flipH="1">
                            <a:off x="0" y="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Straight Arrow Connector 162"/>
                        <wps:cNvCnPr/>
                        <wps:spPr>
                          <a:xfrm flipH="1">
                            <a:off x="0" y="27432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" name="Straight Arrow Connector 163"/>
                        <wps:cNvCnPr/>
                        <wps:spPr>
                          <a:xfrm flipH="1">
                            <a:off x="15240" y="5181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Straight Arrow Connector 164"/>
                        <wps:cNvCnPr/>
                        <wps:spPr>
                          <a:xfrm flipH="1">
                            <a:off x="15240" y="77724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" name="Straight Connector 165"/>
                        <wps:cNvCnPr/>
                        <wps:spPr>
                          <a:xfrm>
                            <a:off x="411480" y="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Straight Arrow Connector 166"/>
                        <wps:cNvCnPr/>
                        <wps:spPr>
                          <a:xfrm flipH="1">
                            <a:off x="0" y="10515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0" o:spid="_x0000_s1026" style="position:absolute;margin-left:355.2pt;margin-top:10.1pt;width:33.6pt;height:82.8pt;z-index:251711488;mso-width-relative:margin;mso-height-relative:margin" coordsize="4267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">
                <v:shape id="Straight Arrow Connector 161" o:spid="_x0000_s1027" type="#_x0000_t32" style="position:absolute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kMAsIAAADcAAAADwAAAGRycy9kb3ducmV2LnhtbERPTWvDMAy9F/YfjAa7lNXJGCXN6oYR&#10;2NiptOnYWcRqHBrLIfaS7N/Xg0JverxPbYvZdmKkwbeOFaSrBARx7XTLjYLv08dzBsIHZI2dY1Lw&#10;Rx6K3cNii7l2Ex9prEIjYgj7HBWYEPpcSl8bsuhXrieO3NkNFkOEQyP1gFMMt518SZK1tNhybDDY&#10;U2movlS/VkFWfh5+NmO9TPe+CWg25avvSqWeHuf3NxCB5nAX39xfOs5fp/D/TLxA7q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7kMA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62" o:spid="_x0000_s1028" type="#_x0000_t32" style="position:absolute;top:2743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uSdcAAAADcAAAADwAAAGRycy9kb3ducmV2LnhtbERPTYvCMBC9C/6HMIIX0VQR0WoUKax4&#10;WlwVz0MzNsVmUppsrf9+Iwh7m8f7nM2us5VoqfGlYwXTSQKCOHe65ELB9fI1XoLwAVlj5ZgUvMjD&#10;btvvbTDV7sk/1J5DIWII+xQVmBDqVEqfG7LoJ64mjtzdNRZDhE0hdYPPGG4rOUuShbRYcmwwWFNm&#10;KH+cf62CZXY43VZtPpp++yKgWWVzX2VKDQfdfg0iUBf+xR/3Ucf5ixm8n4kXyO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trknX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63" o:spid="_x0000_s1029" type="#_x0000_t32" style="position:absolute;left:152;top:5181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c37sIAAADcAAAADwAAAGRycy9kb3ducmV2LnhtbERP32vCMBB+H+x/CDfwZcy0bohWo0hB&#10;2dPY3PD5aM6m2FxKEtv635vBYG/38f289Xa0rejJh8axgnyagSCunG64VvDzvX9ZgAgRWWPrmBTc&#10;KMB28/iwxkK7gb+oP8ZapBAOBSowMXaFlKEyZDFMXUecuLPzFmOCvpba45DCbStnWTaXFhtODQY7&#10;Kg1Vl+PVKliUh8/Tsq+e849QRzTL8i20pVKTp3G3AhFpjP/iP/e7TvPnr/D7TL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c37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64" o:spid="_x0000_s1030" type="#_x0000_t32" style="position:absolute;left:152;top:7772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6vmsIAAADcAAAADwAAAGRycy9kb3ducmV2LnhtbERPTWvDMAy9F/YfjAa9lNVJKSXJ6pYR&#10;WNlprGnZWcRaHBbLIfaS9N/Pg0FverxP7Y+z7cRIg28dK0jXCQji2umWGwXXy+tTBsIHZI2dY1Jw&#10;Iw/Hw8Nij4V2E59prEIjYgj7AhWYEPpCSl8bsujXrieO3JcbLIYIh0bqAacYbju5SZKdtNhybDDY&#10;U2mo/q5+rIKsPH185mO9St99E9Dk5dZ3pVLLx/nlGUSgOdzF/+43HefvtvD3TLx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86vm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65" o:spid="_x0000_s1031" style="position:absolute;visibility:visible;mso-wrap-style:square" from="4114,0" to="4114,10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5hLMIAAADcAAAADwAAAGRycy9kb3ducmV2LnhtbERP24rCMBB9F/Yfwizsi2xTRatUo8iK&#10;4IuKdT9gaKYXbCalyWr3740g+DaHc53lujeNuFHnassKRlEMgji3uuZSwe9l9z0H4TyyxsYyKfgn&#10;B+vVx2CJqbZ3PtMt86UIIexSVFB536ZSurwigy6yLXHgCtsZ9AF2pdQd3kO4aeQ4jhNpsObQUGFL&#10;PxXl1+zPKEiOxXh+SCandra1s23ph7ndDZX6+uw3CxCeev8Wv9x7HeYnU3g+Ey6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5hLMIAAADcAAAADwAAAAAAAAAAAAAA&#10;AAChAgAAZHJzL2Rvd25yZXYueG1sUEsFBgAAAAAEAAQA+QAAAJADAAAAAA==&#10;" strokecolor="#c0504d [3205]" strokeweight="2pt">
                  <v:shadow on="t" color="black" opacity="24903f" origin=",.5" offset="0,.55556mm"/>
                </v:line>
                <v:shape id="Straight Arrow Connector 166" o:spid="_x0000_s1032" type="#_x0000_t32" style="position:absolute;top:10515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CUdsIAAADcAAAADwAAAGRycy9kb3ducmV2LnhtbERPTWvDMAy9F/YfjAa7lNXJGCHN6oYR&#10;2NiptOnYWcRqHBrLIfbS7N/Xg0JverxPbcrZ9mKi0XeOFaSrBARx43THrYLv48dzDsIHZI29Y1Lw&#10;Rx7K7cNig4V2Fz7QVIdWxBD2BSowIQyFlL4xZNGv3EAcuZMbLYYIx1bqES8x3PbyJUkyabHj2GBw&#10;oMpQc65/rYK8+tz/rKdmme58G9Csq1ffV0o9Pc7vbyACzeEuvrm/dJyfZfD/TLxAb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CUd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="0063106A" w:rsidRPr="00A3338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2B0F04C2">
                <wp:simplePos x="0" y="0"/>
                <wp:positionH relativeFrom="column">
                  <wp:posOffset>-304800</wp:posOffset>
                </wp:positionH>
                <wp:positionV relativeFrom="paragraph">
                  <wp:posOffset>-4352290</wp:posOffset>
                </wp:positionV>
                <wp:extent cx="411480" cy="0"/>
                <wp:effectExtent l="0" t="0" r="0" b="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-24pt;margin-top:-342.7pt;width:32.4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3106A" w:rsidRPr="00A33380">
        <w:rPr>
          <w:rFonts w:hint="cs"/>
          <w:b/>
          <w:bCs/>
          <w:noProof/>
          <w:sz w:val="32"/>
          <w:szCs w:val="32"/>
          <w:rtl/>
          <w:lang w:bidi="ar-AE"/>
        </w:rPr>
        <w:t>وظائف النسيج العصبي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.:</w:t>
      </w:r>
      <w:r w:rsidR="0063106A" w:rsidRPr="0063106A">
        <w:rPr>
          <w:noProof/>
          <w:sz w:val="32"/>
          <w:szCs w:val="32"/>
          <w:lang w:bidi="ar-AE"/>
        </w:rPr>
        <w:t xml:space="preserve"> 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      </w:t>
      </w:r>
      <w:r w:rsidR="0063106A" w:rsidRPr="0063106A">
        <w:rPr>
          <w:rFonts w:hint="cs"/>
          <w:noProof/>
          <w:sz w:val="32"/>
          <w:szCs w:val="32"/>
          <w:rtl/>
          <w:lang w:bidi="ar-AE"/>
        </w:rPr>
        <w:t xml:space="preserve"> يستقبل المؤثرات وينقلها عبر جميع انحاء الجسم .</w:t>
      </w:r>
    </w:p>
    <w:p w14:paraId="5171261D" w14:textId="77777777" w:rsidR="0063106A" w:rsidRDefault="0063106A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يتاثر النسيج العصبي بالتغيرات في الوسط الداخلي والخرجي .</w:t>
      </w:r>
    </w:p>
    <w:p w14:paraId="7CD007A4" w14:textId="77777777" w:rsidR="0063106A" w:rsidRDefault="0063106A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يحرك النسيج العصبي الجسم استجابة له .</w:t>
      </w:r>
    </w:p>
    <w:p w14:paraId="53C20800" w14:textId="77777777" w:rsidR="0063106A" w:rsidRDefault="0063106A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ينظم الانشطة الارادية واللااردية .</w:t>
      </w:r>
    </w:p>
    <w:p w14:paraId="55B9D7B8" w14:textId="77777777" w:rsidR="00282B19" w:rsidRDefault="0063106A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</w:t>
      </w:r>
      <w:r w:rsidR="00282B19">
        <w:rPr>
          <w:rFonts w:hint="cs"/>
          <w:noProof/>
          <w:sz w:val="32"/>
          <w:szCs w:val="32"/>
          <w:rtl/>
          <w:lang w:bidi="ar-AE"/>
        </w:rPr>
        <w:t xml:space="preserve">                          ينظم بعض عمليات الجسم .</w:t>
      </w:r>
    </w:p>
    <w:p w14:paraId="55958103" w14:textId="77777777" w:rsidR="0063106A" w:rsidRDefault="00282B19" w:rsidP="00282B1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الطلائي</w:t>
      </w:r>
      <w:r>
        <w:rPr>
          <w:rFonts w:hint="cs"/>
          <w:noProof/>
          <w:sz w:val="32"/>
          <w:szCs w:val="32"/>
          <w:rtl/>
          <w:lang w:bidi="ar-AE"/>
        </w:rPr>
        <w:t xml:space="preserve"> : طبقات من الخلايا تغلف جميع اسطح الجسم الداخلية والخارجية وتتكون من خلايا          .                   متلاصقة وتعتبر حاجزا يقي تلك الاسطح .</w:t>
      </w:r>
    </w:p>
    <w:p w14:paraId="638341C1" w14:textId="77777777" w:rsidR="00282B19" w:rsidRDefault="00282B19" w:rsidP="00282B1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يختلف تركيب النسيج الطلائي بحسب موقعه .</w:t>
      </w:r>
    </w:p>
    <w:p w14:paraId="3D7E7802" w14:textId="56970F38" w:rsidR="00282B19" w:rsidRPr="0063106A" w:rsidRDefault="00282B19" w:rsidP="00A3338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editId="33CD9744">
                <wp:simplePos x="0" y="0"/>
                <wp:positionH relativeFrom="column">
                  <wp:posOffset>5135880</wp:posOffset>
                </wp:positionH>
                <wp:positionV relativeFrom="paragraph">
                  <wp:posOffset>112395</wp:posOffset>
                </wp:positionV>
                <wp:extent cx="381000" cy="1149985"/>
                <wp:effectExtent l="57150" t="76200" r="57150" b="12636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1149985"/>
                          <a:chOff x="0" y="0"/>
                          <a:chExt cx="746760" cy="548047"/>
                        </a:xfrm>
                      </wpg:grpSpPr>
                      <wps:wsp>
                        <wps:cNvPr id="49" name="Straight Arrow Connector 49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Arrow Connector 51"/>
                        <wps:cNvCnPr/>
                        <wps:spPr>
                          <a:xfrm flipH="1">
                            <a:off x="0" y="548047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746760" y="0"/>
                            <a:ext cx="0" cy="54804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404.4pt;margin-top:8.85pt;width:30pt;height:90.55pt;z-index:251677696;mso-width-relative:margin;mso-height-relative:margin" coordsize="7467,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9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Bz/MIAAADbAAAADwAAAGRycy9kb3ducmV2LnhtbESPT4vCMBTE78J+h/AWvIimioitRlkK&#10;iifxz7LnR/O2Kdu8lCZb67c3guBxmJnfMOttb2vRUesrxwqmkwQEceF0xaWC7+tuvAThA7LG2jEp&#10;uJOH7eZjsMZMuxufqbuEUkQI+wwVmBCaTEpfGLLoJ64hjt6vay2GKNtS6hZvEW5rOUuShbRYcVww&#10;2FBuqPi7/FsFy3x/+km7YjQ9+jKgSfO5r3Olhp/91wpEoD68w6/2QSuYp/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3Bz/MIAAADb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50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NMvMEAAADbAAAADwAAAGRycy9kb3ducmV2LnhtbERPz2vCMBS+C/4P4Qm7iKYdc7SdUaTg&#10;2Gm4bnh+NG9NsXkpTWy7/345DHb8+H7vj7PtxEiDbx0rSLcJCOLa6ZYbBV+f500GwgdkjZ1jUvBD&#10;Ho6H5WKPhXYTf9BYhUbEEPYFKjAh9IWUvjZk0W9dTxy5bzdYDBEOjdQDTjHcdvIxSZ6lxZZjg8Ge&#10;SkP1rbpbBVn5ernmY71O330T0OTlk+9KpR5W8+kFRKA5/Iv/3G9awS6uj1/iD5CH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k0y8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51" o:spid="_x0000_s1029" type="#_x0000_t32" style="position:absolute;top:5480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/pJ8MAAADbAAAADwAAAGRycy9kb3ducmV2LnhtbESPQWvCQBSE70L/w/IKXkQ3KVo0ukoJ&#10;VDyJpuL5kX1mg9m3IbuN6b/vCoUeh5n5htnsBtuInjpfO1aQzhIQxKXTNVcKLl+f0yUIH5A1No5J&#10;wQ952G1fRhvMtHvwmfoiVCJC2GeowITQZlL60pBFP3MtcfRurrMYouwqqTt8RLht5FuSvEuLNccF&#10;gy3lhsp78W0VLPP96brqy0l69FVAs8rnvsmVGr8OH2sQgYbwH/5rH7SCRQrPL/EHyO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f6Sf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52" o:spid="_x0000_s1030" style="position:absolute;visibility:visible;mso-wrap-style:square" from="7467,0" to="7467,5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hkOcMAAADbAAAADwAAAGRycy9kb3ducmV2LnhtbESP0YrCMBRE3xf8h3AFX2SbWtxaukYR&#10;RfDFFXU/4NJc27LNTWmi1r83grCPw8ycYebL3jTiRp2rLSuYRDEI4sLqmksFv+ftZwbCeWSNjWVS&#10;8CAHy8XgY465tnc+0u3kSxEg7HJUUHnf5lK6oiKDLrItcfAutjPog+xKqTu8B7hpZBLHqTRYc1io&#10;sKV1RcXf6WoUpD+XJNun00M729jZpvTjwm7HSo2G/eobhKfe/4ff7Z1W8JXA60v4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oZDnDAAAA2wAAAA8AAAAAAAAAAAAA&#10;AAAAoQIAAGRycy9kb3ducmV2LnhtbFBLBQYAAAAABAAEAPkAAACR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الطلائي</w:t>
      </w:r>
      <w:r>
        <w:rPr>
          <w:rFonts w:hint="cs"/>
          <w:noProof/>
          <w:sz w:val="32"/>
          <w:szCs w:val="32"/>
          <w:rtl/>
          <w:lang w:bidi="ar-AE"/>
        </w:rPr>
        <w:t xml:space="preserve"> :</w:t>
      </w:r>
      <w:r w:rsidR="00A33380">
        <w:rPr>
          <w:rFonts w:hint="cs"/>
          <w:noProof/>
          <w:sz w:val="32"/>
          <w:szCs w:val="32"/>
          <w:rtl/>
          <w:lang w:bidi="ar-AE"/>
        </w:rPr>
        <w:t xml:space="preserve"> </w:t>
      </w:r>
      <w:r>
        <w:rPr>
          <w:rFonts w:hint="cs"/>
          <w:noProof/>
          <w:sz w:val="32"/>
          <w:szCs w:val="32"/>
          <w:rtl/>
          <w:lang w:bidi="ar-AE"/>
        </w:rPr>
        <w:t xml:space="preserve">       في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الاوعية الدموية</w:t>
      </w:r>
      <w:r>
        <w:rPr>
          <w:rFonts w:hint="cs"/>
          <w:noProof/>
          <w:sz w:val="32"/>
          <w:szCs w:val="32"/>
          <w:rtl/>
          <w:lang w:bidi="ar-AE"/>
        </w:rPr>
        <w:t xml:space="preserve"> : يتكون من طبقة واحدة فقط من الخلايا المسطحة التي </w:t>
      </w:r>
      <w:r w:rsidR="00A33380">
        <w:rPr>
          <w:rFonts w:hint="cs"/>
          <w:noProof/>
          <w:sz w:val="32"/>
          <w:szCs w:val="32"/>
          <w:rtl/>
          <w:lang w:bidi="ar-AE"/>
        </w:rPr>
        <w:t xml:space="preserve">                          .                </w:t>
      </w: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</w:t>
      </w:r>
      <w:r w:rsidR="00A33380">
        <w:rPr>
          <w:rFonts w:hint="cs"/>
          <w:noProof/>
          <w:sz w:val="32"/>
          <w:szCs w:val="32"/>
          <w:rtl/>
          <w:lang w:bidi="ar-AE"/>
        </w:rPr>
        <w:t>يمكن</w:t>
      </w:r>
      <w:r w:rsidR="00A33380">
        <w:rPr>
          <w:rFonts w:hint="cs"/>
          <w:noProof/>
          <w:sz w:val="32"/>
          <w:szCs w:val="32"/>
          <w:rtl/>
          <w:lang w:bidi="ar-AE"/>
        </w:rPr>
        <w:t xml:space="preserve"> </w:t>
      </w:r>
      <w:r>
        <w:rPr>
          <w:rFonts w:hint="cs"/>
          <w:noProof/>
          <w:sz w:val="32"/>
          <w:szCs w:val="32"/>
          <w:rtl/>
          <w:lang w:bidi="ar-AE"/>
        </w:rPr>
        <w:t>للمواد ان تجتازها بسهولة .</w:t>
      </w:r>
    </w:p>
    <w:p w14:paraId="37CEB7F9" w14:textId="77777777" w:rsidR="00282B19" w:rsidRDefault="0063106A" w:rsidP="0063106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</w:t>
      </w:r>
      <w:r w:rsidR="00282B19">
        <w:rPr>
          <w:rFonts w:hint="cs"/>
          <w:noProof/>
          <w:sz w:val="32"/>
          <w:szCs w:val="32"/>
          <w:rtl/>
          <w:lang w:bidi="ar-AE"/>
        </w:rPr>
        <w:t xml:space="preserve">                  في </w:t>
      </w:r>
      <w:r w:rsidR="00282B19"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القصبة الهوائية</w:t>
      </w:r>
      <w:r w:rsidR="00282B19">
        <w:rPr>
          <w:rFonts w:hint="cs"/>
          <w:noProof/>
          <w:sz w:val="32"/>
          <w:szCs w:val="32"/>
          <w:rtl/>
          <w:lang w:bidi="ar-AE"/>
        </w:rPr>
        <w:t xml:space="preserve"> : يتكون من طبقات خلايا ذات أهداب تفرز مادة مخاطية .</w:t>
      </w:r>
    </w:p>
    <w:p w14:paraId="10749DBB" w14:textId="77777777" w:rsidR="00282B19" w:rsidRDefault="00282B19" w:rsidP="00282B1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</w:p>
    <w:p w14:paraId="64D3D357" w14:textId="77777777" w:rsidR="0063106A" w:rsidRPr="0063106A" w:rsidRDefault="00282B19" w:rsidP="00282B1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في الجلد</w:t>
      </w:r>
      <w:r>
        <w:rPr>
          <w:rFonts w:hint="cs"/>
          <w:noProof/>
          <w:sz w:val="32"/>
          <w:szCs w:val="32"/>
          <w:rtl/>
          <w:lang w:bidi="ar-AE"/>
        </w:rPr>
        <w:t xml:space="preserve"> : يتألف من صفائح من الخلايا المسطحة والميتة التي تغطي وتحمي  .            .                                      طبقة الجلد الحية التي تحتها .</w:t>
      </w:r>
      <w:r w:rsidR="0063106A">
        <w:rPr>
          <w:rFonts w:hint="cs"/>
          <w:noProof/>
          <w:sz w:val="32"/>
          <w:szCs w:val="32"/>
          <w:rtl/>
          <w:lang w:bidi="ar-AE"/>
        </w:rPr>
        <w:t xml:space="preserve">                                 </w:t>
      </w:r>
    </w:p>
    <w:p w14:paraId="2D5FAA97" w14:textId="77777777" w:rsidR="0047541D" w:rsidRDefault="0063106A" w:rsidP="00282B1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0FF7D92F">
                <wp:simplePos x="0" y="0"/>
                <wp:positionH relativeFrom="column">
                  <wp:posOffset>-152400</wp:posOffset>
                </wp:positionH>
                <wp:positionV relativeFrom="paragraph">
                  <wp:posOffset>-5828665</wp:posOffset>
                </wp:positionV>
                <wp:extent cx="411480" cy="0"/>
                <wp:effectExtent l="0" t="0" r="0" b="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3" o:spid="_x0000_s1026" type="#_x0000_t32" style="position:absolute;margin-left:-12pt;margin-top:-458.95pt;width:32.4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82B19"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الضام</w:t>
      </w:r>
      <w:r w:rsidR="00282B19">
        <w:rPr>
          <w:rFonts w:hint="cs"/>
          <w:noProof/>
          <w:sz w:val="32"/>
          <w:szCs w:val="32"/>
          <w:rtl/>
          <w:lang w:bidi="ar-AE"/>
        </w:rPr>
        <w:t xml:space="preserve"> : هو الرابط بين تراكيب الجسم ويدعمها ويحميها .</w:t>
      </w:r>
    </w:p>
    <w:p w14:paraId="4A20319B" w14:textId="77777777" w:rsidR="00282B19" w:rsidRDefault="00282B19" w:rsidP="00282B1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النسيج الضام هو أكثر الانسجة وفرة في الجسم .</w:t>
      </w:r>
    </w:p>
    <w:p w14:paraId="501BDD7A" w14:textId="77777777" w:rsidR="00282B19" w:rsidRDefault="00282B19" w:rsidP="00282B1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editId="3253920D">
                <wp:simplePos x="0" y="0"/>
                <wp:positionH relativeFrom="column">
                  <wp:posOffset>5105400</wp:posOffset>
                </wp:positionH>
                <wp:positionV relativeFrom="paragraph">
                  <wp:posOffset>127000</wp:posOffset>
                </wp:positionV>
                <wp:extent cx="411480" cy="579120"/>
                <wp:effectExtent l="57150" t="76200" r="64770" b="12954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594360"/>
                          <a:chOff x="0" y="0"/>
                          <a:chExt cx="746760" cy="594360"/>
                        </a:xfrm>
                      </wpg:grpSpPr>
                      <wps:wsp>
                        <wps:cNvPr id="55" name="Straight Arrow Connector 55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Arrow Connector 57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746760" y="0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02pt;margin-top:10pt;width:32.4pt;height:45.6pt;z-index:251679744;mso-width-relative:margin;mso-height-relative:margin" coordsize="7467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">
                <v:shape id="Straight Arrow Connector 55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TvJMMAAADbAAAADwAAAGRycy9kb3ducmV2LnhtbESPQWvCQBSE74X+h+UJXorZKI2Y6Col&#10;0OKpVFs8P7LPbDD7NmS3Sfrv3UKhx2FmvmF2h8m2YqDeN44VLJMUBHHldMO1gq/P18UGhA/IGlvH&#10;pOCHPBz2jw87LLQb+UTDOdQiQtgXqMCE0BVS+sqQRZ+4jjh6V9dbDFH2tdQ9jhFuW7lK07W02HBc&#10;MNhRaai6nb+tgk359nHJh+pp+e7rgCYvn31bKjWfTS9bEIGm8B/+ax+1giyD3y/xB8j9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k7yT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56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ZxU8MAAADbAAAADwAAAGRycy9kb3ducmV2LnhtbESPQWvCQBSE74X+h+UVvJS6ibSi0VUk&#10;oPRUWls8P7LPbDD7NuyuSfz3bqHQ4zAz3zDr7Whb0ZMPjWMF+TQDQVw53XCt4Od7/7IAESKyxtYx&#10;KbhRgO3m8WGNhXYDf1F/jLVIEA4FKjAxdoWUoTJkMUxdR5y8s/MWY5K+ltrjkOC2lbMsm0uLDacF&#10;gx2VhqrL8WoVLMrD52nZV8/5R6gjmmX5GtpSqcnTuFuBiDTG//Bf+10reJvD75f0A+Tm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2cVP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57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rUyMMAAADbAAAADwAAAGRycy9kb3ducmV2LnhtbESPT4vCMBTE7wt+h/AEL7KmLupqNYoU&#10;FE+Lf5Y9P5pnU2xeSpOt9dsbYWGPw8z8hlltOluJlhpfOlYwHiUgiHOnSy4UfF9273MQPiBrrByT&#10;ggd52Kx7bytMtbvzidpzKESEsE9RgQmhTqX0uSGLfuRq4uhdXWMxRNkUUjd4j3BbyY8kmUmLJccF&#10;gzVlhvLb+dcqmGf748+izYfjL18ENIts4qtMqUG/2y5BBOrCf/ivfdAKpp/w+hJ/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61Mj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58" o:spid="_x0000_s1030" style="position:absolute;visibility:visible;mso-wrap-style:square" from="7467,0" to="7467,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BT070AAADbAAAADwAAAGRycy9kb3ducmV2LnhtbERPSwrCMBDdC94hjOBGNFW0SjWKKIIb&#10;FT8HGJqxLTaT0kSttzcLweXj/RerxpTiRbUrLCsYDiIQxKnVBWcKbtddfwbCeWSNpWVS8CEHq2W7&#10;tcBE2zef6XXxmQgh7BJUkHtfJVK6NCeDbmAr4sDdbW3QB1hnUtf4DuGmlKMoiqXBgkNDjhVtckof&#10;l6dREB/vo9khHp+q6dZOt5nvpXbXU6rbadZzEJ4a/xf/3HutYBLGhi/hB8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KAU9O9AAAA2wAAAA8AAAAAAAAAAAAAAAAAoQIA&#10;AGRycy9kb3ducmV2LnhtbFBLBQYAAAAABAAEAPkAAACL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الضام</w:t>
      </w:r>
      <w:r>
        <w:rPr>
          <w:rFonts w:hint="cs"/>
          <w:noProof/>
          <w:sz w:val="32"/>
          <w:szCs w:val="32"/>
          <w:rtl/>
          <w:lang w:bidi="ar-AE"/>
        </w:rPr>
        <w:t xml:space="preserve"> .: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صلبة</w:t>
      </w:r>
      <w:r>
        <w:rPr>
          <w:rFonts w:hint="cs"/>
          <w:noProof/>
          <w:sz w:val="32"/>
          <w:szCs w:val="32"/>
          <w:rtl/>
          <w:lang w:bidi="ar-AE"/>
        </w:rPr>
        <w:t xml:space="preserve"> .: العظام :</w:t>
      </w:r>
      <w:r w:rsidR="00F02EF4">
        <w:rPr>
          <w:rFonts w:hint="cs"/>
          <w:noProof/>
          <w:sz w:val="32"/>
          <w:szCs w:val="32"/>
          <w:rtl/>
          <w:lang w:bidi="ar-AE"/>
        </w:rPr>
        <w:t>"</w:t>
      </w:r>
      <w:r>
        <w:rPr>
          <w:rFonts w:hint="cs"/>
          <w:noProof/>
          <w:sz w:val="32"/>
          <w:szCs w:val="32"/>
          <w:rtl/>
          <w:lang w:bidi="ar-AE"/>
        </w:rPr>
        <w:t xml:space="preserve"> بلورات </w:t>
      </w:r>
      <w:r w:rsidR="00F02EF4">
        <w:rPr>
          <w:rFonts w:hint="cs"/>
          <w:noProof/>
          <w:sz w:val="32"/>
          <w:szCs w:val="32"/>
          <w:rtl/>
          <w:lang w:bidi="ar-AE"/>
        </w:rPr>
        <w:t>قاسية من الكاليوم "</w:t>
      </w:r>
    </w:p>
    <w:p w14:paraId="580C66D0" w14:textId="77777777" w:rsidR="00F02EF4" w:rsidRDefault="00F02EF4" w:rsidP="00F02EF4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شبه صلبة</w:t>
      </w:r>
      <w:r>
        <w:rPr>
          <w:rFonts w:hint="cs"/>
          <w:noProof/>
          <w:sz w:val="32"/>
          <w:szCs w:val="32"/>
          <w:rtl/>
          <w:lang w:bidi="ar-AE"/>
        </w:rPr>
        <w:t xml:space="preserve"> : الغضاريف . الاوتار والدهن .</w:t>
      </w:r>
    </w:p>
    <w:p w14:paraId="6ED11D11" w14:textId="77777777" w:rsidR="00F02EF4" w:rsidRDefault="00F02EF4" w:rsidP="00F02EF4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سائلة :</w:t>
      </w:r>
      <w:r>
        <w:rPr>
          <w:rFonts w:hint="cs"/>
          <w:noProof/>
          <w:sz w:val="32"/>
          <w:szCs w:val="32"/>
          <w:rtl/>
          <w:lang w:bidi="ar-AE"/>
        </w:rPr>
        <w:t xml:space="preserve"> الدم .</w:t>
      </w:r>
    </w:p>
    <w:p w14:paraId="6754F768" w14:textId="7777777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lastRenderedPageBreak/>
        <w:t>المادة الخلالية</w:t>
      </w:r>
      <w:r>
        <w:rPr>
          <w:rFonts w:hint="cs"/>
          <w:noProof/>
          <w:sz w:val="32"/>
          <w:szCs w:val="32"/>
          <w:rtl/>
          <w:lang w:bidi="ar-AE"/>
        </w:rPr>
        <w:t xml:space="preserve"> : هي المادة التي تتكون بين الخلية والاخرى في النسيج الضام وتنغمر بها .</w:t>
      </w:r>
    </w:p>
    <w:p w14:paraId="41A42FB7" w14:textId="7777777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العضو</w:t>
      </w:r>
      <w:r>
        <w:rPr>
          <w:rFonts w:hint="cs"/>
          <w:noProof/>
          <w:sz w:val="32"/>
          <w:szCs w:val="32"/>
          <w:rtl/>
          <w:lang w:bidi="ar-AE"/>
        </w:rPr>
        <w:t xml:space="preserve"> : مجموعة من الانسجة التنوعة تعمل معا لاداء وظيفة معينة .</w:t>
      </w:r>
    </w:p>
    <w:p w14:paraId="52C75EA3" w14:textId="7777777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مثال</w:t>
      </w:r>
      <w:r>
        <w:rPr>
          <w:rFonts w:hint="cs"/>
          <w:noProof/>
          <w:sz w:val="32"/>
          <w:szCs w:val="32"/>
          <w:rtl/>
          <w:lang w:bidi="ar-AE"/>
        </w:rPr>
        <w:t xml:space="preserve"> : المعدة تحتوي على الاربعة انسجة :.العضلي والعصبي والطلائي والضام .</w:t>
      </w:r>
    </w:p>
    <w:p w14:paraId="45868747" w14:textId="273A615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العضو لايعم</w:t>
      </w:r>
      <w:r w:rsidR="008573E0">
        <w:rPr>
          <w:rFonts w:hint="cs"/>
          <w:noProof/>
          <w:sz w:val="32"/>
          <w:szCs w:val="32"/>
          <w:rtl/>
          <w:lang w:bidi="ar-AE"/>
        </w:rPr>
        <w:t>ل</w:t>
      </w:r>
      <w:r>
        <w:rPr>
          <w:rFonts w:hint="cs"/>
          <w:noProof/>
          <w:sz w:val="32"/>
          <w:szCs w:val="32"/>
          <w:rtl/>
          <w:lang w:bidi="ar-AE"/>
        </w:rPr>
        <w:t xml:space="preserve"> منفردا ..وانما يجتمع مع أعضاء أخرى .</w:t>
      </w:r>
    </w:p>
    <w:p w14:paraId="5500967E" w14:textId="77777777" w:rsidR="00F02EF4" w:rsidRPr="00A33380" w:rsidRDefault="00F02EF4" w:rsidP="00F02EF4">
      <w:pPr>
        <w:pStyle w:val="ListParagraph"/>
        <w:numPr>
          <w:ilvl w:val="0"/>
          <w:numId w:val="2"/>
        </w:numPr>
        <w:bidi/>
        <w:rPr>
          <w:b/>
          <w:bCs/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الجدول 1-1 يفهم .. وسيتم شرحه لاحقا بالتفصيل .</w:t>
      </w:r>
    </w:p>
    <w:p w14:paraId="129A489A" w14:textId="7777777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يشكل تكامل الجسم مستوى اعلى من التنظيم .</w:t>
      </w:r>
    </w:p>
    <w:p w14:paraId="43DFF3D8" w14:textId="7777777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العضاء التشابهة يجمع بينها تكامل وظائفها الاولية .</w:t>
      </w:r>
    </w:p>
    <w:p w14:paraId="019A6C48" w14:textId="77777777" w:rsidR="00F02EF4" w:rsidRP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editId="4B16DC7B">
                <wp:simplePos x="0" y="0"/>
                <wp:positionH relativeFrom="column">
                  <wp:posOffset>4953000</wp:posOffset>
                </wp:positionH>
                <wp:positionV relativeFrom="paragraph">
                  <wp:posOffset>129540</wp:posOffset>
                </wp:positionV>
                <wp:extent cx="411480" cy="274320"/>
                <wp:effectExtent l="57150" t="76200" r="64770" b="125730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61" name="Straight Arrow Connector 61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390pt;margin-top:10.2pt;width:32.4pt;height:21.6pt;z-index:251681792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">
                <v:shape id="Straight Arrow Connector 61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MjmsEAAADbAAAADwAAAGRycy9kb3ducmV2LnhtbESPQYvCMBSE7wv+h/AEL4umFRGtRpGC&#10;4mnZVfH8aJ5NsXkpTaz132+EhT0OM/MNs972thYdtb5yrCCdJCCIC6crLhVczvvxAoQPyBprx6Tg&#10;RR62m8HHGjPtnvxD3SmUIkLYZ6jAhNBkUvrCkEU/cQ1x9G6utRiibEupW3xGuK3lNEnm0mLFccFg&#10;Q7mh4n56WAWL/PB9XXbFZ/rly4Bmmc98nSs1Gva7FYhAffgP/7WPWsE8hfeX+AP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syOa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62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G97cEAAADbAAAADwAAAGRycy9kb3ducmV2LnhtbESPQYvCMBSE74L/ITzBi2iqiGg1ihRW&#10;PC2uiudH82yKzUtpsrX++40g7HGYmW+Yza6zlWip8aVjBdNJAoI4d7rkQsH18jVegvABWWPlmBS8&#10;yMNu2+9tMNXuyT/UnkMhIoR9igpMCHUqpc8NWfQTVxNH7+4aiyHKppC6wWeE20rOkmQhLZYcFwzW&#10;lBnKH+dfq2CZHU63VZuPpt++CGhW2dxXmVLDQbdfgwjUhf/wp33UChYzeH+JP0B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Yb3t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64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GTa8AAAADbAAAADwAAAGRycy9kb3ducmV2LnhtbESPzQrCMBCE74LvEFbwIpoqUqUaRRTB&#10;i4o/D7A0a1tsNqWJWt/eCILHYeabYebLxpTiSbUrLCsYDiIQxKnVBWcKrpdtfwrCeWSNpWVS8CYH&#10;y0W7NcdE2xef6Hn2mQgl7BJUkHtfJVK6NCeDbmAr4uDdbG3QB1lnUtf4CuWmlKMoiqXBgsNCjhWt&#10;c0rv54dREB9uo+k+Hh+rycZONpnvpXbbU6rbaVYzEJ4a/w//6J0O3Bi+X8IPkI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2hk2vAAAAA2wAAAA8AAAAAAAAAAAAAAAAA&#10;oQIAAGRycy9kb3ducmV2LnhtbFBLBQYAAAAABAAEAPkAAACO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noProof/>
          <w:sz w:val="32"/>
          <w:szCs w:val="32"/>
          <w:rtl/>
          <w:lang w:bidi="ar-AE"/>
        </w:rPr>
        <w:t xml:space="preserve">مثال :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البنكرياس</w:t>
      </w:r>
      <w:r>
        <w:rPr>
          <w:rFonts w:hint="cs"/>
          <w:noProof/>
          <w:sz w:val="32"/>
          <w:szCs w:val="32"/>
          <w:rtl/>
          <w:lang w:bidi="ar-AE"/>
        </w:rPr>
        <w:t xml:space="preserve"> .: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جهاز الغدد الصماء</w:t>
      </w:r>
      <w:r>
        <w:rPr>
          <w:rFonts w:hint="cs"/>
          <w:noProof/>
          <w:sz w:val="32"/>
          <w:szCs w:val="32"/>
          <w:rtl/>
          <w:lang w:bidi="ar-AE"/>
        </w:rPr>
        <w:t xml:space="preserve"> :ينتج هرمونات حيوية مهمة .</w:t>
      </w:r>
    </w:p>
    <w:p w14:paraId="1C38AC39" w14:textId="77777777" w:rsidR="00F02EF4" w:rsidRDefault="00F02EF4" w:rsidP="00F02EF4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ا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لجهاز الهضمي </w:t>
      </w:r>
      <w:r>
        <w:rPr>
          <w:rFonts w:hint="cs"/>
          <w:noProof/>
          <w:sz w:val="32"/>
          <w:szCs w:val="32"/>
          <w:rtl/>
          <w:lang w:bidi="ar-AE"/>
        </w:rPr>
        <w:t>: يفرز بعض العصارات .</w:t>
      </w:r>
    </w:p>
    <w:p w14:paraId="4533C4AD" w14:textId="77777777" w:rsidR="00F02EF4" w:rsidRDefault="00F02EF4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يتم توزيع المواد الغذائية بواسطة الجهاز الدوري .</w:t>
      </w:r>
    </w:p>
    <w:p w14:paraId="6E0CE824" w14:textId="77777777" w:rsidR="00F02EF4" w:rsidRDefault="00CC409E" w:rsidP="00F02EF4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التجاويف :</w:t>
      </w:r>
      <w:r>
        <w:rPr>
          <w:rFonts w:hint="cs"/>
          <w:noProof/>
          <w:sz w:val="32"/>
          <w:szCs w:val="32"/>
          <w:rtl/>
          <w:lang w:bidi="ar-AE"/>
        </w:rPr>
        <w:t xml:space="preserve"> هي عبارة عن مكان يحمي الاعضاء الداخلية من الاضرار .</w:t>
      </w:r>
    </w:p>
    <w:p w14:paraId="003293A9" w14:textId="77777777" w:rsidR="00CC409E" w:rsidRDefault="00CC409E" w:rsidP="00CC409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editId="79E35112">
                <wp:simplePos x="0" y="0"/>
                <wp:positionH relativeFrom="column">
                  <wp:posOffset>5501640</wp:posOffset>
                </wp:positionH>
                <wp:positionV relativeFrom="paragraph">
                  <wp:posOffset>151765</wp:posOffset>
                </wp:positionV>
                <wp:extent cx="426720" cy="1051560"/>
                <wp:effectExtent l="57150" t="76200" r="49530" b="12954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1051560"/>
                          <a:chOff x="0" y="0"/>
                          <a:chExt cx="426720" cy="1051560"/>
                        </a:xfrm>
                      </wpg:grpSpPr>
                      <wps:wsp>
                        <wps:cNvPr id="67" name="Straight Arrow Connector 67"/>
                        <wps:cNvCnPr/>
                        <wps:spPr>
                          <a:xfrm flipH="1">
                            <a:off x="0" y="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Arrow Connector 68"/>
                        <wps:cNvCnPr/>
                        <wps:spPr>
                          <a:xfrm flipH="1">
                            <a:off x="0" y="27432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Arrow Connector 69"/>
                        <wps:cNvCnPr/>
                        <wps:spPr>
                          <a:xfrm flipH="1">
                            <a:off x="15240" y="5181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Arrow Connector 70"/>
                        <wps:cNvCnPr/>
                        <wps:spPr>
                          <a:xfrm flipH="1">
                            <a:off x="15240" y="77724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Straight Connector 71"/>
                        <wps:cNvCnPr/>
                        <wps:spPr>
                          <a:xfrm>
                            <a:off x="411480" y="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Arrow Connector 72"/>
                        <wps:cNvCnPr/>
                        <wps:spPr>
                          <a:xfrm flipH="1">
                            <a:off x="0" y="10515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33.2pt;margin-top:11.95pt;width:33.6pt;height:82.8pt;z-index:251675648;mso-width-relative:margin;mso-height-relative:margin" coordsize="4267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">
                <v:shape id="Straight Arrow Connector 67" o:spid="_x0000_s1027" type="#_x0000_t32" style="position:absolute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YedcMAAADbAAAADwAAAGRycy9kb3ducmV2LnhtbESPQWvCQBSE74X+h+UJXorZKCWa6Col&#10;0OKpVFs8P7LPbDD7NmS3Sfrv3UKhx2FmvmF2h8m2YqDeN44VLJMUBHHldMO1gq/P18UGhA/IGlvH&#10;pOCHPBz2jw87LLQb+UTDOdQiQtgXqMCE0BVS+sqQRZ+4jjh6V9dbDFH2tdQ9jhFuW7lK00xabDgu&#10;GOyoNFTdzt9WwaZ8+7jkQ/W0fPd1QJOXz74tlZrPppctiEBT+A//tY9aQbaG3y/xB8j9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WHnX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68" o:spid="_x0000_s1028" type="#_x0000_t32" style="position:absolute;top:2743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mKB8AAAADbAAAADwAAAGRycy9kb3ducmV2LnhtbERPz2vCMBS+C/sfwhN2EU0dUmo1yig4&#10;dhLthudH82yKzUtpYtv998thsOPH93t/nGwrBup941jBepWAIK6cbrhW8P11WmYgfEDW2DomBT/k&#10;4Xh4me0x127kKw1lqEUMYZ+jAhNCl0vpK0MW/cp1xJG7u95iiLCvpe5xjOG2lW9JkkqLDccGgx0V&#10;hqpH+bQKsuLjctsO1WJ99nVAsy02vi2Uep1P7zsQgabwL/5zf2oFaRwbv8QfIA+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JigfAAAAA2w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69" o:spid="_x0000_s1029" type="#_x0000_t32" style="position:absolute;left:152;top:5181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UvnMIAAADbAAAADwAAAGRycy9kb3ducmV2LnhtbESPT4vCMBTE78J+h/AWvIimioitRlkK&#10;iifxz7LnR/O2Kdu8lCZb67c3guBxmJnfMOttb2vRUesrxwqmkwQEceF0xaWC7+tuvAThA7LG2jEp&#10;uJOH7eZjsMZMuxufqbuEUkQI+wwVmBCaTEpfGLLoJ64hjt6vay2GKNtS6hZvEW5rOUuShbRYcVww&#10;2FBuqPi7/FsFy3x/+km7YjQ9+jKgSfO5r3Olhp/91wpEoD68w6/2QStYpP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UvnMIAAADb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70" o:spid="_x0000_s1030" type="#_x0000_t32" style="position:absolute;left:152;top:7772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YQ3MEAAADbAAAADwAAAGRycy9kb3ducmV2LnhtbERPz2vCMBS+C/4P4Qm7iKYdw7WdUaTg&#10;2Gm4bnh+NG9NsXkpTWy7/345DHb8+H7vj7PtxEiDbx0rSLcJCOLa6ZYbBV+f500GwgdkjZ1jUvBD&#10;Ho6H5WKPhXYTf9BYhUbEEPYFKjAh9IWUvjZk0W9dTxy5bzdYDBEOjdQDTjHcdvIxSXbSYsuxwWBP&#10;paH6Vt2tgqx8vVzzsV6n774JaPLyyXelUg+r+fQCItAc/sV/7jet4Dmuj1/iD5CH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JhDc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71" o:spid="_x0000_s1031" style="position:absolute;visibility:visible;mso-wrap-style:square" from="4114,0" to="4114,10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+mLsQAAADbAAAADwAAAGRycy9kb3ducmV2LnhtbESPzWrDMBCE74W8g9hCL6GWE4odXMsh&#10;NBhyaUrSPsBirX+otTKWGrtvHwUCOQ4z8w2Tb2fTiwuNrrOsYBXFIIgrqztuFPx8l68bEM4ja+wt&#10;k4J/crAtFk85ZtpOfKLL2TciQNhlqKD1fsikdFVLBl1kB+Lg1XY06IMcG6lHnALc9HIdx4k02HFY&#10;aHGgj5aq3/OfUZAc6/XmM3n7GtK9TfeNX1a2XCr18jzv3kF4mv0jfG8ftIJ0Bbcv4Qf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D6YuxAAAANsAAAAPAAAAAAAAAAAA&#10;AAAAAKECAABkcnMvZG93bnJldi54bWxQSwUGAAAAAAQABAD5AAAAkgMAAAAA&#10;" strokecolor="#c0504d [3205]" strokeweight="2pt">
                  <v:shadow on="t" color="black" opacity="24903f" origin=",.5" offset="0,.55556mm"/>
                </v:line>
                <v:shape id="Straight Arrow Connector 72" o:spid="_x0000_s1032" type="#_x0000_t32" style="position:absolute;top:10515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grMMMAAADbAAAADwAAAGRycy9kb3ducmV2LnhtbESPQWvCQBSE74X+h+UJvRSzMRQ10VVK&#10;oKUnUVs8P7LPbDD7NmS3Sfrvu0Khx2FmvmG2+8m2YqDeN44VLJIUBHHldMO1gq/Pt/kahA/IGlvH&#10;pOCHPOx3jw9bLLQb+UTDOdQiQtgXqMCE0BVS+sqQRZ+4jjh6V9dbDFH2tdQ9jhFuW5ml6VJabDgu&#10;GOyoNFTdzt9Wwbp8P17yoXpeHHwd0OTli29LpZ5m0+sGRKAp/If/2h9awSqD+5f4A+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4KzD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التجاويف</w:t>
      </w:r>
      <w:r>
        <w:rPr>
          <w:rFonts w:hint="cs"/>
          <w:noProof/>
          <w:sz w:val="32"/>
          <w:szCs w:val="32"/>
          <w:rtl/>
          <w:lang w:bidi="ar-AE"/>
        </w:rPr>
        <w:t xml:space="preserve"> :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تجويف الجمجمة</w:t>
      </w:r>
      <w:r>
        <w:rPr>
          <w:rFonts w:hint="cs"/>
          <w:noProof/>
          <w:sz w:val="32"/>
          <w:szCs w:val="32"/>
          <w:rtl/>
          <w:lang w:bidi="ar-AE"/>
        </w:rPr>
        <w:t xml:space="preserve"> . "الدماغ "</w:t>
      </w:r>
    </w:p>
    <w:p w14:paraId="2F576122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تجويف الفقاري</w:t>
      </w:r>
      <w:r>
        <w:rPr>
          <w:rFonts w:hint="cs"/>
          <w:noProof/>
          <w:sz w:val="32"/>
          <w:szCs w:val="32"/>
          <w:rtl/>
          <w:lang w:bidi="ar-AE"/>
        </w:rPr>
        <w:t xml:space="preserve"> " الحبل الشوكي "</w:t>
      </w:r>
    </w:p>
    <w:p w14:paraId="46362BAC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التجويف الصدري </w:t>
      </w:r>
      <w:r>
        <w:rPr>
          <w:rFonts w:hint="cs"/>
          <w:noProof/>
          <w:sz w:val="32"/>
          <w:szCs w:val="32"/>
          <w:rtl/>
          <w:lang w:bidi="ar-AE"/>
        </w:rPr>
        <w:t>"أعضاء التنفس ,القلب , البلعوم "</w:t>
      </w:r>
    </w:p>
    <w:p w14:paraId="273630F0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التجويف البطني </w:t>
      </w:r>
      <w:r>
        <w:rPr>
          <w:rFonts w:hint="cs"/>
          <w:noProof/>
          <w:sz w:val="32"/>
          <w:szCs w:val="32"/>
          <w:rtl/>
          <w:lang w:bidi="ar-AE"/>
        </w:rPr>
        <w:t>"أعضاء الهضم "</w:t>
      </w:r>
    </w:p>
    <w:p w14:paraId="65003DA7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التجويف الحوضي </w:t>
      </w:r>
      <w:r>
        <w:rPr>
          <w:rFonts w:hint="cs"/>
          <w:noProof/>
          <w:sz w:val="32"/>
          <w:szCs w:val="32"/>
          <w:rtl/>
          <w:lang w:bidi="ar-AE"/>
        </w:rPr>
        <w:t>" جهاز الاخراج والتناسلي "</w:t>
      </w:r>
    </w:p>
    <w:p w14:paraId="554A2109" w14:textId="77777777" w:rsidR="00CC409E" w:rsidRDefault="00CC409E" w:rsidP="00CC409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الحجاب الحاجز</w:t>
      </w:r>
      <w:r>
        <w:rPr>
          <w:rFonts w:hint="cs"/>
          <w:noProof/>
          <w:sz w:val="32"/>
          <w:szCs w:val="32"/>
          <w:rtl/>
          <w:lang w:bidi="ar-AE"/>
        </w:rPr>
        <w:t xml:space="preserve"> : هو غشاء يفصل بين الرئتين والبطن ليتمكن الرئة من الانتفاخ عند الشهيق والانقباض .                     عند الزفير .</w:t>
      </w:r>
    </w:p>
    <w:p w14:paraId="17E2294B" w14:textId="77777777" w:rsidR="00CC409E" w:rsidRDefault="00CC409E" w:rsidP="00CC409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جسم الانسان يحتوي على 206 عظام .</w:t>
      </w:r>
    </w:p>
    <w:p w14:paraId="5A56DF9C" w14:textId="77777777" w:rsidR="00CC409E" w:rsidRDefault="00CC409E" w:rsidP="00CC409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editId="1456014D">
                <wp:simplePos x="0" y="0"/>
                <wp:positionH relativeFrom="column">
                  <wp:posOffset>4541520</wp:posOffset>
                </wp:positionH>
                <wp:positionV relativeFrom="paragraph">
                  <wp:posOffset>88900</wp:posOffset>
                </wp:positionV>
                <wp:extent cx="411480" cy="274320"/>
                <wp:effectExtent l="57150" t="76200" r="64770" b="12573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83" name="Straight Arrow Connector 83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Straight Arrow Connector 84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Straight Connector 85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357.6pt;margin-top:7pt;width:32.4pt;height:21.6pt;z-index:251685888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">
                <v:shape id="Straight Arrow Connector 83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H+jMMAAADbAAAADwAAAGRycy9kb3ducmV2LnhtbESPzWrDMBCE74G+g9hCL6GW04YQO5ZD&#10;MLT0VPJTcl6sjWVirYylOO7bV4VCj8PMN8MU28l2YqTBt44VLJIUBHHtdMuNgq/T2/MahA/IGjvH&#10;pOCbPGzLh1mBuXZ3PtB4DI2IJexzVGBC6HMpfW3Iok9cTxy9ixsshiiHRuoB77HcdvIlTVfSYstx&#10;wWBPlaH6erxZBevqfX/Oxnq++PRNQJNVS99VSj09TrsNiEBT+A//0R86cq/w+yX+AFn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h/oz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84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hm+MMAAADbAAAADwAAAGRycy9kb3ducmV2LnhtbESPwWrDMBBE74H+g9hCLyGRXUKxnSih&#10;GFpyKq0Tcl6sjWVirYyl2s7fV4VCj8PMm2F2h9l2YqTBt44VpOsEBHHtdMuNgvPpbZWB8AFZY+eY&#10;FNzJw2H/sNhhod3EXzRWoRGxhH2BCkwIfSGlrw1Z9GvXE0fv6gaLIcqhkXrAKZbbTj4nyYu02HJc&#10;MNhTaai+Vd9WQVa+f17ysV6mH74JaPJy47tSqafH+XULItAc/sN/9FFHbgO/X+IP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IZvj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85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HQCsMAAADbAAAADwAAAGRycy9kb3ducmV2LnhtbESP0YrCMBRE3wX/IVxhX0RTRWupTUVW&#10;hH1RWdcPuDTXttjclCar3b/fCIKPw8ycYbJNbxpxp87VlhXMphEI4sLqmksFl5/9JAHhPLLGxjIp&#10;+CMHm3w4yDDV9sHfdD/7UgQIuxQVVN63qZSuqMigm9qWOHhX2xn0QXal1B0+Atw0ch5FsTRYc1io&#10;sKXPiorb+dcoiI/XeXKIF6d2tbOrXenHhd2PlfoY9ds1CE+9f4df7S+tIFnC80v4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h0ArDAAAA2wAAAA8AAAAAAAAAAAAA&#10;AAAAoQIAAGRycy9kb3ducmV2LnhtbFBLBQYAAAAABAAEAPkAAACR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noProof/>
          <w:sz w:val="32"/>
          <w:szCs w:val="32"/>
          <w:rtl/>
          <w:lang w:bidi="ar-AE"/>
        </w:rPr>
        <w:t xml:space="preserve">تختلف العظام من حيث :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الشكل .</w:t>
      </w:r>
    </w:p>
    <w:p w14:paraId="51CD5ACF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الحجم </w:t>
      </w:r>
      <w:r>
        <w:rPr>
          <w:rFonts w:hint="cs"/>
          <w:noProof/>
          <w:sz w:val="32"/>
          <w:szCs w:val="32"/>
          <w:rtl/>
          <w:lang w:bidi="ar-AE"/>
        </w:rPr>
        <w:t>.</w:t>
      </w:r>
    </w:p>
    <w:p w14:paraId="4E2189B2" w14:textId="77777777" w:rsidR="00CC409E" w:rsidRDefault="00CC409E" w:rsidP="00CC409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editId="427CAC6E">
                <wp:simplePos x="0" y="0"/>
                <wp:positionH relativeFrom="column">
                  <wp:posOffset>5059680</wp:posOffset>
                </wp:positionH>
                <wp:positionV relativeFrom="paragraph">
                  <wp:posOffset>130175</wp:posOffset>
                </wp:positionV>
                <wp:extent cx="411480" cy="274320"/>
                <wp:effectExtent l="57150" t="76200" r="64770" b="12573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79" name="Straight Arrow Connector 79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Arrow Connector 80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Straight Connector 81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398.4pt;margin-top:10.25pt;width:32.4pt;height:21.6pt;z-index:251683840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">
                <v:shape id="Straight Arrow Connector 79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5QcMAAADbAAAADwAAAGRycy9kb3ducmV2LnhtbESPT4vCMBTE7wt+h/AEL4umiqy2GkUK&#10;iqdl/YPnR/Nsis1LaWLtfvvNwsIeh5n5DbPe9rYWHbW+cqxgOklAEBdOV1wquF724yUIH5A11o5J&#10;wTd52G4Gb2vMtHvxibpzKEWEsM9QgQmhyaT0hSGLfuIa4ujdXWsxRNmWUrf4inBby1mSfEiLFccF&#10;gw3lhorH+WkVLPPD1y3tivfppy8DmjSf+zpXajTsdysQgfrwH/5rH7WCRQq/X+IPk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cuUH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80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g+8AAAADbAAAADwAAAGRycy9kb3ducmV2LnhtbERPTWvCQBC9F/oflin0InVjKaJpNiKB&#10;lp6kVfE8ZMdsMDsbsmtM/71zKPT4eN/FZvKdGmmIbWADi3kGirgOtuXGwPHw8bICFROyxS4wGfil&#10;CJvy8aHA3IYb/9C4T42SEI45GnAp9bnWsXbkMc5DTyzcOQwek8Ch0XbAm4T7Tr9m2VJ7bFkaHPZU&#10;Oaov+6s3sKo+v0/rsZ4tdrFJ6NbVW+wqY56fpu07qERT+hf/ub+s+GS9fJEfoM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3zYPvAAAAA2w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81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rWCcQAAADbAAAADwAAAGRycy9kb3ducmV2LnhtbESPzWrDMBCE74W8g9hCL6GWE4pjXMsh&#10;NBhyaUrSPsBirX+otTKWGrtvHwUCOQ4z8w2Tb2fTiwuNrrOsYBXFIIgrqztuFPx8l68pCOeRNfaW&#10;ScE/OdgWi6ccM20nPtHl7BsRIOwyVNB6P2RSuqolgy6yA3Hwajsa9EGOjdQjTgFuermO40Qa7Dgs&#10;tDjQR0vV7/nPKEiO9Tr9TN6+hs3ebvaNX1a2XCr18jzv3kF4mv0jfG8ftIJ0Bbcv4Qf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2tYJxAAAANsAAAAPAAAAAAAAAAAA&#10;AAAAAKECAABkcnMvZG93bnJldi54bWxQSwUGAAAAAAQABAD5AAAAkgMAAAAA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الهيكل العظمي </w:t>
      </w:r>
      <w:r>
        <w:rPr>
          <w:rFonts w:hint="cs"/>
          <w:noProof/>
          <w:sz w:val="32"/>
          <w:szCs w:val="32"/>
          <w:rtl/>
          <w:lang w:bidi="ar-AE"/>
        </w:rPr>
        <w:t>.:         "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المحوري</w:t>
      </w:r>
      <w:r>
        <w:rPr>
          <w:rFonts w:hint="cs"/>
          <w:noProof/>
          <w:sz w:val="32"/>
          <w:szCs w:val="32"/>
          <w:rtl/>
          <w:lang w:bidi="ar-AE"/>
        </w:rPr>
        <w:t xml:space="preserve"> " (الجمجمة ، العمود الفقاري ، القص ، الاضلاع</w:t>
      </w:r>
      <w:r w:rsidRPr="00CC409E">
        <w:rPr>
          <w:rFonts w:hint="cs"/>
          <w:noProof/>
          <w:sz w:val="32"/>
          <w:szCs w:val="32"/>
          <w:rtl/>
          <w:lang w:bidi="ar-AE"/>
        </w:rPr>
        <w:t>)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77AC4AFA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"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الطرفي</w:t>
      </w:r>
      <w:r>
        <w:rPr>
          <w:rFonts w:hint="cs"/>
          <w:noProof/>
          <w:sz w:val="32"/>
          <w:szCs w:val="32"/>
          <w:rtl/>
          <w:lang w:bidi="ar-AE"/>
        </w:rPr>
        <w:t xml:space="preserve"> " ( اليد والرجل والكتف والترقوة ) .</w:t>
      </w:r>
    </w:p>
    <w:p w14:paraId="27C54671" w14:textId="24234322" w:rsidR="00CC409E" w:rsidRDefault="00A33380" w:rsidP="00CC409E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editId="77D32299">
                <wp:simplePos x="0" y="0"/>
                <wp:positionH relativeFrom="column">
                  <wp:posOffset>5212080</wp:posOffset>
                </wp:positionH>
                <wp:positionV relativeFrom="paragraph">
                  <wp:posOffset>111125</wp:posOffset>
                </wp:positionV>
                <wp:extent cx="426720" cy="1051560"/>
                <wp:effectExtent l="57150" t="76200" r="49530" b="129540"/>
                <wp:wrapNone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1051560"/>
                          <a:chOff x="0" y="0"/>
                          <a:chExt cx="426720" cy="1051560"/>
                        </a:xfrm>
                      </wpg:grpSpPr>
                      <wps:wsp>
                        <wps:cNvPr id="110" name="Straight Arrow Connector 110"/>
                        <wps:cNvCnPr/>
                        <wps:spPr>
                          <a:xfrm flipH="1">
                            <a:off x="0" y="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Straight Arrow Connector 111"/>
                        <wps:cNvCnPr/>
                        <wps:spPr>
                          <a:xfrm flipH="1">
                            <a:off x="0" y="27432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Straight Arrow Connector 112"/>
                        <wps:cNvCnPr/>
                        <wps:spPr>
                          <a:xfrm flipH="1">
                            <a:off x="15240" y="5181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Straight Arrow Connector 113"/>
                        <wps:cNvCnPr/>
                        <wps:spPr>
                          <a:xfrm flipH="1">
                            <a:off x="15240" y="77724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Straight Connector 114"/>
                        <wps:cNvCnPr/>
                        <wps:spPr>
                          <a:xfrm>
                            <a:off x="411480" y="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Straight Arrow Connector 115"/>
                        <wps:cNvCnPr/>
                        <wps:spPr>
                          <a:xfrm flipH="1">
                            <a:off x="0" y="10515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410.4pt;margin-top:8.75pt;width:33.6pt;height:82.8pt;z-index:251726848;mso-width-relative:margin;mso-height-relative:margin" coordsize="4267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">
                <v:shape id="Straight Arrow Connector 110" o:spid="_x0000_s1027" type="#_x0000_t32" style="position:absolute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Pa5MQAAADcAAAADwAAAGRycy9kb3ducmV2LnhtbESPQWvCQBCF74X+h2UKXopuIqVodJUS&#10;UDyVVsXzkB2zwexsyG5j/PedQ6G3Gd6b975Zb0ffqoH62AQ2kM8yUMRVsA3XBs6n3XQBKiZki21g&#10;MvCgCNvN89MaCxvu/E3DMdVKQjgWaMCl1BVax8qRxzgLHbFo19B7TLL2tbY93iXct3qeZe/aY8PS&#10;4LCj0lF1O/54A4ty/3VZDtVr/hnrhG5ZvsW2NGbyMn6sQCUa07/57/pgBT8XfHlGJt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89rk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11" o:spid="_x0000_s1028" type="#_x0000_t32" style="position:absolute;top:2743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9/f8AAAADcAAAADwAAAGRycy9kb3ducmV2LnhtbERPTYvCMBC9L/gfwgheFk0ry6LVKFJQ&#10;PC2uu3gemrEpNpPSxFr/vREEb/N4n7Nc97YWHbW+cqwgnSQgiAunKy4V/P9txzMQPiBrrB2Tgjt5&#10;WK8GH0vMtLvxL3XHUIoYwj5DBSaEJpPSF4Ys+olriCN3dq3FEGFbSt3iLYbbWk6T5FtarDg2GGwo&#10;N1RcjlerYJbvDqd5V3ymP74MaOb5l69zpUbDfrMAEagPb/HLvddxfprC85l4gVw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/f3/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12" o:spid="_x0000_s1029" type="#_x0000_t32" style="position:absolute;left:152;top:5181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3hCMIAAADcAAAADwAAAGRycy9kb3ducmV2LnhtbERPTWvDMAy9F/YfjAa7lNVJKSXN6oYR&#10;2NiptOnYWcRqHBrLIfaS7N/Pg0FverxP7YvZdmKkwbeOFaSrBARx7XTLjYLPy9tzBsIHZI2dY1Lw&#10;Qx6Kw8Nij7l2E59prEIjYgj7HBWYEPpcSl8bsuhXrieO3NUNFkOEQyP1gFMMt51cJ8lWWmw5Nhjs&#10;qTRU36pvqyAr309fu7FepkffBDS7cuO7Uqmnx/n1BUSgOdzF/+4PHeena/h7Jl4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23hCM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13" o:spid="_x0000_s1030" type="#_x0000_t32" style="position:absolute;left:152;top:7772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FEk8IAAADcAAAADwAAAGRycy9kb3ducmV2LnhtbERPTWvCQBC9F/wPywi9lGYTW0TTrCIB&#10;S0+lavE8ZMdsaHY2ZNcY/71bELzN431OsR5tKwbqfeNYQZakIIgrpxuuFfwetq8LED4ga2wdk4Ir&#10;eVivJk8F5tpdeEfDPtQihrDPUYEJocul9JUhiz5xHXHkTq63GCLsa6l7vMRw28pZms6lxYZjg8GO&#10;SkPV3/5sFSzKz5/jcqhesm9fBzTL8t23pVLP03HzASLQGB7iu/tLx/nZG/w/Ey+Qq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FEk8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14" o:spid="_x0000_s1031" style="position:absolute;visibility:visible;mso-wrap-style:square" from="4114,0" to="4114,10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S3yr8AAADcAAAADwAAAGRycy9kb3ducmV2LnhtbERPSwrCMBDdC94hjOBGNFWkSjWKKIIb&#10;FT8HGJqxLTaT0kSttzeC4G4e7zvzZWNK8aTaFZYVDAcRCOLU6oIzBdfLtj8F4TyyxtIyKXiTg+Wi&#10;3Zpjou2LT/Q8+0yEEHYJKsi9rxIpXZqTQTewFXHgbrY26AOsM6lrfIVwU8pRFMXSYMGhIceK1jml&#10;9/PDKIgPt9F0H4+P1WRjJ5vM91K77SnV7TSrGQhPjf+Lf+6dDvOHY/g+Ey6Qi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zS3yr8AAADcAAAADwAAAAAAAAAAAAAAAACh&#10;AgAAZHJzL2Rvd25yZXYueG1sUEsFBgAAAAAEAAQA+QAAAI0DAAAAAA==&#10;" strokecolor="#c0504d [3205]" strokeweight="2pt">
                  <v:shadow on="t" color="black" opacity="24903f" origin=",.5" offset="0,.55556mm"/>
                </v:line>
                <v:shape id="Straight Arrow Connector 115" o:spid="_x0000_s1032" type="#_x0000_t32" style="position:absolute;top:10515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R5fMIAAADcAAAADwAAAGRycy9kb3ducmV2LnhtbERPTWvCQBC9F/wPywi9lGYTaUXTrCIB&#10;S0+lavE8ZMdsaHY2ZNcY/71bELzN431OsR5tKwbqfeNYQZakIIgrpxuuFfwetq8LED4ga2wdk4Ir&#10;eVivJk8F5tpdeEfDPtQihrDPUYEJocul9JUhiz5xHXHkTq63GCLsa6l7vMRw28pZms6lxYZjg8GO&#10;SkPV3/5sFSzKz5/jcqhesm9fBzTL8s23pVLP03HzASLQGB7iu/tLx/nZO/w/Ey+Qq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R5fM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="00CC409E"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وظائف العظام </w:t>
      </w:r>
      <w:r w:rsidR="00CC409E">
        <w:rPr>
          <w:rFonts w:hint="cs"/>
          <w:noProof/>
          <w:sz w:val="32"/>
          <w:szCs w:val="32"/>
          <w:rtl/>
          <w:lang w:bidi="ar-AE"/>
        </w:rPr>
        <w:t>.       قواعد صلبة ترتكز عليها العضلات .</w:t>
      </w:r>
    </w:p>
    <w:p w14:paraId="562C2D00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تحمي الجسم وتعطيه شكله .</w:t>
      </w:r>
    </w:p>
    <w:p w14:paraId="77C72B91" w14:textId="77777777" w:rsidR="00CC409E" w:rsidRDefault="00CC409E" w:rsidP="00CC409E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</w:t>
      </w:r>
      <w:r w:rsidR="00753720">
        <w:rPr>
          <w:rFonts w:hint="cs"/>
          <w:noProof/>
          <w:sz w:val="32"/>
          <w:szCs w:val="32"/>
          <w:rtl/>
          <w:lang w:bidi="ar-AE"/>
        </w:rPr>
        <w:t>تحمي الاعضاء الداخلية الحساسة .</w:t>
      </w:r>
    </w:p>
    <w:p w14:paraId="2EDF6053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تخزن الاملاح .</w:t>
      </w:r>
    </w:p>
    <w:p w14:paraId="4A7F135D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انتاج كرات الدم الحمراء والبضاء والصفائحية .</w:t>
      </w:r>
    </w:p>
    <w:p w14:paraId="0816AE01" w14:textId="77777777" w:rsidR="00753720" w:rsidRDefault="00753720" w:rsidP="0075372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تشكل العضام أقل من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20%</w:t>
      </w:r>
      <w:r>
        <w:rPr>
          <w:rFonts w:hint="cs"/>
          <w:noProof/>
          <w:sz w:val="32"/>
          <w:szCs w:val="32"/>
          <w:rtl/>
          <w:lang w:bidi="ar-AE"/>
        </w:rPr>
        <w:t xml:space="preserve"> من وزن الجسم .</w:t>
      </w:r>
    </w:p>
    <w:p w14:paraId="691E2052" w14:textId="77777777" w:rsidR="00753720" w:rsidRDefault="00753720" w:rsidP="0075372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editId="43EFE069">
                <wp:simplePos x="0" y="0"/>
                <wp:positionH relativeFrom="column">
                  <wp:posOffset>5654040</wp:posOffset>
                </wp:positionH>
                <wp:positionV relativeFrom="paragraph">
                  <wp:posOffset>128270</wp:posOffset>
                </wp:positionV>
                <wp:extent cx="411480" cy="502920"/>
                <wp:effectExtent l="57150" t="76200" r="64770" b="125730"/>
                <wp:wrapNone/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103" name="Straight Arrow Connector 103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Straight Arrow Connector 104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Straight Connector 105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445.2pt;margin-top:10.1pt;width:32.4pt;height:39.6pt;z-index:251695104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">
                <v:shape id="Straight Arrow Connector 103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STsAAAADcAAAADwAAAGRycy9kb3ducmV2LnhtbERPS4vCMBC+L/gfwgheFk3VRbRrFCko&#10;nmR9sOehmW3KNpPSxFr/vREEb/PxPWe57mwlWmp86VjBeJSAIM6dLrlQcDlvh3MQPiBrrByTgjt5&#10;WK96H0tMtbvxkdpTKEQMYZ+iAhNCnUrpc0MW/cjVxJH7c43FEGFTSN3gLYbbSk6SZCYtlhwbDNaU&#10;Gcr/T1erYJ7tfn4Xbf45PvgioFlkX77KlBr0u803iEBdeItf7r2O85MpPJ+JF8jV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40k7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04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KOsIAAADcAAAADwAAAGRycy9kb3ducmV2LnhtbERPTWvDMAy9F/YfjAa7lNbJKCNJ65YR&#10;2OhpbGnpWcRqHBrLIfaS9N/Pg8FuerxP7Q6z7cRIg28dK0jXCQji2umWGwXn09sqA+EDssbOMSm4&#10;k4fD/mGxw0K7ib9orEIjYgj7AhWYEPpCSl8bsujXrieO3NUNFkOEQyP1gFMMt518TpIXabHl2GCw&#10;p9JQfau+rYKsfP+85GO9TD98E9Dk5cZ3pVJPj/PrFkSgOfyL/9xHHecnG/h9Jl4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hFKO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05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GEjMIAAADcAAAADwAAAGRycy9kb3ducmV2LnhtbERP22rCQBB9L/gPywi+iG6UNgnRVUQJ&#10;9KUVLx8wZMckmJ0N2dXEv+8WCn2bw7nOejuYRjypc7VlBYt5BIK4sLrmUsH1ks9SEM4ja2wsk4IX&#10;OdhuRm9rzLTt+UTPsy9FCGGXoYLK+zaT0hUVGXRz2xIH7mY7gz7ArpS6wz6Em0YuoyiWBmsODRW2&#10;tK+ouJ8fRkH8fVumX/H7sU0ONjmUflrYfKrUZDzsViA8Df5f/Of+1GF+9AG/z4QL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GEjMIAAADcAAAADwAAAAAAAAAAAAAA&#10;AAChAgAAZHJzL2Rvd25yZXYueG1sUEsFBgAAAAAEAAQA+QAAAJADAAAAAA=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النخاع </w:t>
      </w:r>
      <w:r>
        <w:rPr>
          <w:rFonts w:hint="cs"/>
          <w:noProof/>
          <w:sz w:val="32"/>
          <w:szCs w:val="32"/>
          <w:rtl/>
          <w:lang w:bidi="ar-AE"/>
        </w:rPr>
        <w:t xml:space="preserve">: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أحمر</w:t>
      </w:r>
      <w:r>
        <w:rPr>
          <w:rFonts w:hint="cs"/>
          <w:noProof/>
          <w:sz w:val="32"/>
          <w:szCs w:val="32"/>
          <w:rtl/>
          <w:lang w:bidi="ar-AE"/>
        </w:rPr>
        <w:t xml:space="preserve"> : الموجود في العظم الاسفنجي داخل اطراف العظم والاضلاع والفقرات وينتج .      .                          خلايا الد مالحمراء والبيضاء والصفائحية .</w:t>
      </w:r>
    </w:p>
    <w:p w14:paraId="43CAE053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أصفر</w:t>
      </w:r>
      <w:r>
        <w:rPr>
          <w:rFonts w:hint="cs"/>
          <w:noProof/>
          <w:sz w:val="32"/>
          <w:szCs w:val="32"/>
          <w:rtl/>
          <w:lang w:bidi="ar-AE"/>
        </w:rPr>
        <w:t xml:space="preserve"> : يملا تجاويف العظام الطويلة وهو مكون من خلايا دهنية وتعمل كمخزن للطاقة .                            وعند حدوث فقد كبير للدم يتحول الى نخاع احمر .</w:t>
      </w:r>
    </w:p>
    <w:p w14:paraId="590CB7A1" w14:textId="639F26CC" w:rsidR="00753720" w:rsidRDefault="00AD0188" w:rsidP="0075372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editId="6E8C2ADA">
                <wp:simplePos x="0" y="0"/>
                <wp:positionH relativeFrom="column">
                  <wp:posOffset>4678680</wp:posOffset>
                </wp:positionH>
                <wp:positionV relativeFrom="paragraph">
                  <wp:posOffset>128905</wp:posOffset>
                </wp:positionV>
                <wp:extent cx="426720" cy="2118360"/>
                <wp:effectExtent l="57150" t="57150" r="49530" b="12954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2118360"/>
                          <a:chOff x="0" y="0"/>
                          <a:chExt cx="426720" cy="2118360"/>
                        </a:xfrm>
                      </wpg:grpSpPr>
                      <wps:wsp>
                        <wps:cNvPr id="96" name="Straight Arrow Connector 96"/>
                        <wps:cNvCnPr/>
                        <wps:spPr>
                          <a:xfrm flipH="1">
                            <a:off x="0" y="1524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Straight Arrow Connector 97"/>
                        <wps:cNvCnPr/>
                        <wps:spPr>
                          <a:xfrm flipH="1">
                            <a:off x="0" y="2895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Arrow Connector 98"/>
                        <wps:cNvCnPr/>
                        <wps:spPr>
                          <a:xfrm flipH="1">
                            <a:off x="15240" y="53340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Arrow Connector 99"/>
                        <wps:cNvCnPr/>
                        <wps:spPr>
                          <a:xfrm flipH="1">
                            <a:off x="15240" y="79248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Straight Connector 100"/>
                        <wps:cNvCnPr/>
                        <wps:spPr>
                          <a:xfrm>
                            <a:off x="411480" y="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Straight Arrow Connector 101"/>
                        <wps:cNvCnPr/>
                        <wps:spPr>
                          <a:xfrm flipH="1">
                            <a:off x="0" y="106680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Straight Arrow Connector 118"/>
                        <wps:cNvCnPr/>
                        <wps:spPr>
                          <a:xfrm flipH="1">
                            <a:off x="15240" y="13563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Straight Arrow Connector 120"/>
                        <wps:cNvCnPr/>
                        <wps:spPr>
                          <a:xfrm flipH="1">
                            <a:off x="15240" y="15849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Straight Arrow Connector 122"/>
                        <wps:cNvCnPr/>
                        <wps:spPr>
                          <a:xfrm flipH="1">
                            <a:off x="0" y="185928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Straight Connector 124"/>
                        <wps:cNvCnPr/>
                        <wps:spPr>
                          <a:xfrm>
                            <a:off x="411480" y="106680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Straight Arrow Connector 126"/>
                        <wps:cNvCnPr/>
                        <wps:spPr>
                          <a:xfrm flipH="1">
                            <a:off x="15240" y="21183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368.4pt;margin-top:10.15pt;width:33.6pt;height:166.8pt;z-index:251701248" coordsize="4267,2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">
                <v:shape id="Straight Arrow Connector 96" o:spid="_x0000_s1027" type="#_x0000_t32" style="position:absolute;top:152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/LycIAAADbAAAADwAAAGRycy9kb3ducmV2LnhtbESPT4vCMBTE78J+h/AWvIimioitRlkK&#10;iifxz7LnR/O2Kdu8lCZb67c3guBxmJnfMOttb2vRUesrxwqmkwQEceF0xaWC7+tuvAThA7LG2jEp&#10;uJOH7eZjsMZMuxufqbuEUkQI+wwVmBCaTEpfGLLoJ64hjt6vay2GKNtS6hZvEW5rOUuShbRYcVww&#10;2FBuqPi7/FsFy3x/+km7YjQ9+jKgSfO5r3Olhp/91wpEoD68w6/2QStIF/D8En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/LycIAAADb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97" o:spid="_x0000_s1028" type="#_x0000_t32" style="position:absolute;top:2895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NuUsMAAADbAAAADwAAAGRycy9kb3ducmV2LnhtbESPT4vCMBTE7wt+h/AEL4umiqy2GkUK&#10;iqdl/YPnR/Nsis1LaWLtfvvNwsIeh5n5DbPe9rYWHbW+cqxgOklAEBdOV1wquF724yUIH5A11o5J&#10;wTd52G4Gb2vMtHvxibpzKEWEsM9QgQmhyaT0hSGLfuIa4ujdXWsxRNmWUrf4inBby1mSfEiLFccF&#10;gw3lhorH+WkVLPPD1y3tivfppy8DmjSf+zpXajTsdysQgfrwH/5rH7WCdAG/X+IPk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DblL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98" o:spid="_x0000_s1029" type="#_x0000_t32" style="position:absolute;left:152;top:5334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z6IL4AAADbAAAADwAAAGRycy9kb3ducmV2LnhtbERPTYvCMBC9C/6HMIIX0VRZxFajSEHx&#10;tOyqeB6asSk2k9LEWv/95rDg8fG+N7ve1qKj1leOFcxnCQjiwumKSwXXy2G6AuEDssbaMSl4k4fd&#10;djjYYKbdi3+pO4dSxBD2GSowITSZlL4wZNHPXEMcubtrLYYI21LqFl8x3NZykSRLabHi2GCwodxQ&#10;8Tg/rYJVfvy5pV0xmX/7MqBJ8y9f50qNR/1+DSJQHz7if/dJK0jj2Pgl/gC5/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mXPogvgAAANsAAAAPAAAAAAAAAAAAAAAAAKEC&#10;AABkcnMvZG93bnJldi54bWxQSwUGAAAAAAQABAD5AAAAjA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99" o:spid="_x0000_s1030" type="#_x0000_t32" style="position:absolute;left:152;top:7924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Bfu8IAAADbAAAADwAAAGRycy9kb3ducmV2LnhtbESPT4vCMBTE74LfIbwFL6KpsojtGkUK&#10;iqdl/YPnR/O2Kdu8lCbW+u2NIOxxmJnfMKtNb2vRUesrxwpm0wQEceF0xaWCy3k3WYLwAVlj7ZgU&#10;PMjDZj0crDDT7s5H6k6hFBHCPkMFJoQmk9IXhiz6qWuIo/frWoshyraUusV7hNtazpNkIS1WHBcM&#10;NpQbKv5ON6tgme9/rmlXjGffvgxo0vzT17lSo49++wUiUB/+w+/2QStIU3h9iT9Ar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Bfu8IAAADb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00" o:spid="_x0000_s1031" style="position:absolute;visibility:visible;mso-wrap-style:square" from="4114,0" to="4114,10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YnFMUAAADcAAAADwAAAGRycy9kb3ducmV2LnhtbESPzWrDQAyE74W8w6JCLqFZ1xQnuNmE&#10;0GDIpS35eQDhVWxTr9Z4N7bz9tWh0JvEjGY+bXaTa9VAfWg8G3hdJqCIS28brgxcL8XLGlSIyBZb&#10;z2TgQQF229nTBnPrRz7RcI6VkhAOORqoY+xyrUNZk8Ow9B2xaDffO4yy9pW2PY4S7lqdJkmmHTYs&#10;DTV29FFT+XO+OwPZ1y1df2Zv393q4FeHKi5KXyyMmT9P+3dQkab4b/67PlrBTwR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YnFMUAAADcAAAADwAAAAAAAAAA&#10;AAAAAAChAgAAZHJzL2Rvd25yZXYueG1sUEsFBgAAAAAEAAQA+QAAAJMDAAAAAA==&#10;" strokecolor="#c0504d [3205]" strokeweight="2pt">
                  <v:shadow on="t" color="black" opacity="24903f" origin=",.5" offset="0,.55556mm"/>
                </v:line>
                <v:shape id="Straight Arrow Connector 101" o:spid="_x0000_s1032" type="#_x0000_t32" style="position:absolute;top:10668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bposAAAADcAAAADwAAAGRycy9kb3ducmV2LnhtbERPTYvCMBC9L/gfwgheFk0rIlqNIoWV&#10;PYm6i+ehGZtiMylNttZ/vxEEb/N4n7Pe9rYWHbW+cqwgnSQgiAunKy4V/P58jRcgfEDWWDsmBQ/y&#10;sN0MPtaYaXfnE3XnUIoYwj5DBSaEJpPSF4Ys+olriCN3da3FEGFbSt3iPYbbWk6TZC4tVhwbDDaU&#10;Gypu5z+rYJHvj5dlV3ymB18GNMt85utcqdGw361ABOrDW/xyf+s4P0nh+Uy8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m6aL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18" o:spid="_x0000_s1033" type="#_x0000_t32" style="position:absolute;left:152;top:13563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XW4sQAAADcAAAADwAAAGRycy9kb3ducmV2LnhtbESPQWvCQBCF74X+h2UKXopuIqVodJUS&#10;UDyVVsXzkB2zwexsyG5j/PedQ6G3Gd6b975Zb0ffqoH62AQ2kM8yUMRVsA3XBs6n3XQBKiZki21g&#10;MvCgCNvN89MaCxvu/E3DMdVKQjgWaMCl1BVax8qRxzgLHbFo19B7TLL2tbY93iXct3qeZe/aY8PS&#10;4LCj0lF1O/54A4ty/3VZDtVr/hnrhG5ZvsW2NGbyMn6sQCUa07/57/pgBT8XWnlGJt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hdbi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20" o:spid="_x0000_s1034" type="#_x0000_t32" style="position:absolute;left:152;top:15849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8QWcMAAADcAAAADwAAAGRycy9kb3ducmV2LnhtbESPQWvCQBCF74X+h2WEXopuFCkaXaUE&#10;LJ5Kq+J5yI7ZYHY2ZNcY/33nIPQ2w3vz3jfr7eAb1VMX68AGppMMFHEZbM2VgdNxN16AignZYhOY&#10;DDwownbz+rLG3IY7/1J/SJWSEI45GnAptbnWsXTkMU5CSyzaJXQek6xdpW2Hdwn3jZ5l2Yf2WLM0&#10;OGypcFReDzdvYFF8/ZyXffk+/Y5VQrcs5rEpjHkbDZ8rUImG9G9+Xu+t4M8EX56RCf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fEFnDAAAA3A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22" o:spid="_x0000_s1035" type="#_x0000_t32" style="position:absolute;top:18592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ErtcAAAADcAAAADwAAAGRycy9kb3ducmV2LnhtbERPTYvCMBC9L/gfwgheFk0tsmg1ihR2&#10;8SSuiuehGZtiMylNrPXfm4UFb/N4n7Pa9LYWHbW+cqxgOklAEBdOV1wqOJ++x3MQPiBrrB2Tgid5&#10;2KwHHyvMtHvwL3XHUIoYwj5DBSaEJpPSF4Ys+olriCN3da3FEGFbSt3iI4bbWqZJ8iUtVhwbDDaU&#10;Gypux7tVMM9/DpdFV3xO974MaBb5zNe5UqNhv12CCNSHt/jfvdNxfprC3zPxArl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0BK7X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124" o:spid="_x0000_s1036" style="position:absolute;visibility:visible;mso-wrap-style:square" from="4114,10668" to="4114,21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h9d8EAAADcAAAADwAAAGRycy9kb3ducmV2LnhtbERP24rCMBB9F/yHMAu+yJpapEq3qYgi&#10;+LKKlw8YmrEt20xKE7X+/UYQfJvDuU627E0j7tS52rKC6SQCQVxYXXOp4HLefi9AOI+ssbFMCp7k&#10;YJkPBxmm2j74SPeTL0UIYZeigsr7NpXSFRUZdBPbEgfuajuDPsCulLrDRwg3jYyjKJEGaw4NFba0&#10;rqj4O92MgmR/jRe/yezQzjd2vin9uLDbsVKjr371A8JT7z/it3unw/x4Bq9nwgU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WH13wQAAANwAAAAPAAAAAAAAAAAAAAAA&#10;AKECAABkcnMvZG93bnJldi54bWxQSwUGAAAAAAQABAD5AAAAjwMAAAAA&#10;" strokecolor="#c0504d [3205]" strokeweight="2pt">
                  <v:shadow on="t" color="black" opacity="24903f" origin=",.5" offset="0,.55556mm"/>
                </v:line>
                <v:shape id="Straight Arrow Connector 126" o:spid="_x0000_s1037" type="#_x0000_t32" style="position:absolute;left:152;top:21183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ottsAAAADcAAAADwAAAGRycy9kb3ducmV2LnhtbERPTYvCMBC9C/6HMIIX0VQR0WoUKax4&#10;WlwVz0MzNsVmUppsrf9+Iwh7m8f7nM2us5VoqfGlYwXTSQKCOHe65ELB9fI1XoLwAVlj5ZgUvMjD&#10;btvvbTDV7sk/1J5DIWII+xQVmBDqVEqfG7LoJ64mjtzdNRZDhE0hdYPPGG4rOUuShbRYcmwwWFNm&#10;KH+cf62CZXY43VZtPpp++yKgWWVzX2VKDQfdfg0iUBf+xR/3Ucf5swW8n4kXyO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6Lbb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="00753720" w:rsidRPr="00A33380">
        <w:rPr>
          <w:rFonts w:hint="cs"/>
          <w:b/>
          <w:bCs/>
          <w:noProof/>
          <w:sz w:val="32"/>
          <w:szCs w:val="32"/>
          <w:rtl/>
          <w:lang w:bidi="ar-AE"/>
        </w:rPr>
        <w:t>تركيب العظم الطويل</w:t>
      </w:r>
      <w:r w:rsidR="00753720">
        <w:rPr>
          <w:rFonts w:hint="cs"/>
          <w:noProof/>
          <w:sz w:val="32"/>
          <w:szCs w:val="32"/>
          <w:rtl/>
          <w:lang w:bidi="ar-AE"/>
        </w:rPr>
        <w:t xml:space="preserve"> :          تجويف مركزي مثقب تجيط به حلقة من المواد الكثيف .</w:t>
      </w:r>
    </w:p>
    <w:p w14:paraId="57ED6F68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غطاء متين يغطي العظم "السمحاق "</w:t>
      </w:r>
    </w:p>
    <w:p w14:paraId="4AD7D367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شبكة من الاوعية الدموية .</w:t>
      </w:r>
    </w:p>
    <w:p w14:paraId="54D60277" w14:textId="04F910CC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العظم الكثيف " تحت السمحاق "</w:t>
      </w:r>
    </w:p>
    <w:p w14:paraId="31296639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اسطوانات من بلورات الاملاح والالياف البروتينية .</w:t>
      </w:r>
    </w:p>
    <w:p w14:paraId="1C436E21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قناة هافرس ."في وسط كل اسطوانة "</w:t>
      </w:r>
    </w:p>
    <w:p w14:paraId="61E49E29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الخلايا العظمية .</w:t>
      </w:r>
    </w:p>
    <w:p w14:paraId="1A947140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العظم الاسفنجي .</w:t>
      </w:r>
    </w:p>
    <w:p w14:paraId="4BC95C5F" w14:textId="77777777" w:rsidR="00753720" w:rsidRDefault="00753720" w:rsidP="0075372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النخاع .</w:t>
      </w:r>
    </w:p>
    <w:p w14:paraId="06E9843A" w14:textId="77777777" w:rsidR="003B000C" w:rsidRDefault="003B000C" w:rsidP="003B000C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السمحاق :</w:t>
      </w:r>
      <w:r>
        <w:rPr>
          <w:rFonts w:hint="cs"/>
          <w:noProof/>
          <w:sz w:val="32"/>
          <w:szCs w:val="32"/>
          <w:rtl/>
          <w:lang w:bidi="ar-AE"/>
        </w:rPr>
        <w:t xml:space="preserve"> عشاء متين يغطي سطح العظم ويحتوي على الاوعية الدموية التي تزوده بالمواد الغذائية  .      .             وعلى  أعصاب تررسل سيالات عصبية .</w:t>
      </w:r>
    </w:p>
    <w:p w14:paraId="47826522" w14:textId="77777777" w:rsidR="003B000C" w:rsidRDefault="003B000C" w:rsidP="003B000C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العظم الكثيف</w:t>
      </w:r>
      <w:r>
        <w:rPr>
          <w:rFonts w:hint="cs"/>
          <w:noProof/>
          <w:sz w:val="32"/>
          <w:szCs w:val="32"/>
          <w:rtl/>
          <w:lang w:bidi="ar-AE"/>
        </w:rPr>
        <w:t xml:space="preserve"> : كمية هائلة من العظم تحت غشاء السمحاق وتتحمل مقدار كبير من الاجهاد.</w:t>
      </w:r>
    </w:p>
    <w:p w14:paraId="706EAECD" w14:textId="77777777" w:rsidR="003B000C" w:rsidRDefault="003B000C" w:rsidP="003B000C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الصفائح </w:t>
      </w:r>
      <w:r>
        <w:rPr>
          <w:rFonts w:hint="cs"/>
          <w:noProof/>
          <w:sz w:val="32"/>
          <w:szCs w:val="32"/>
          <w:rtl/>
          <w:lang w:bidi="ar-AE"/>
        </w:rPr>
        <w:t>: بلورات الاملاح والالياف البروتينية .</w:t>
      </w:r>
    </w:p>
    <w:p w14:paraId="6134EC6D" w14:textId="77777777" w:rsidR="00753720" w:rsidRDefault="003B000C" w:rsidP="003B000C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تلتف حول قناة هافرس عدة طبقات من </w:t>
      </w:r>
      <w:r w:rsidR="00E44940">
        <w:rPr>
          <w:rFonts w:hint="cs"/>
          <w:noProof/>
          <w:sz w:val="32"/>
          <w:szCs w:val="32"/>
          <w:rtl/>
          <w:lang w:bidi="ar-AE"/>
        </w:rPr>
        <w:t>الالياف البروتينية .</w:t>
      </w:r>
    </w:p>
    <w:p w14:paraId="465EF879" w14:textId="77777777" w:rsidR="00E44940" w:rsidRDefault="00E44940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العظم الاسفنجي :</w:t>
      </w:r>
      <w:r>
        <w:rPr>
          <w:rFonts w:hint="cs"/>
          <w:noProof/>
          <w:sz w:val="32"/>
          <w:szCs w:val="32"/>
          <w:rtl/>
          <w:lang w:bidi="ar-AE"/>
        </w:rPr>
        <w:t xml:space="preserve"> فجوات عديدة يتخخلها صفائح عظمية مرتبة ترتيبا متوازيا .</w:t>
      </w:r>
    </w:p>
    <w:p w14:paraId="446F22DB" w14:textId="77777777" w:rsidR="00E44940" w:rsidRDefault="00E44940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العظم الاسفنجي</w:t>
      </w:r>
      <w:r>
        <w:rPr>
          <w:rFonts w:hint="cs"/>
          <w:noProof/>
          <w:sz w:val="32"/>
          <w:szCs w:val="32"/>
          <w:rtl/>
          <w:lang w:bidi="ar-AE"/>
        </w:rPr>
        <w:t xml:space="preserve"> </w:t>
      </w:r>
      <w:r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editId="690B408E">
                <wp:simplePos x="0" y="0"/>
                <wp:positionH relativeFrom="column">
                  <wp:posOffset>5074920</wp:posOffset>
                </wp:positionH>
                <wp:positionV relativeFrom="paragraph">
                  <wp:posOffset>114935</wp:posOffset>
                </wp:positionV>
                <wp:extent cx="411480" cy="274320"/>
                <wp:effectExtent l="57150" t="76200" r="64770" b="125730"/>
                <wp:wrapNone/>
                <wp:docPr id="141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138" name="Straight Arrow Connector 138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Straight Arrow Connector 139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Straight Connector 140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399.6pt;margin-top:9.05pt;width:32.4pt;height:21.6pt;z-index:251703296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">
                <v:shape id="Straight Arrow Connector 138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CKgsQAAADcAAAADwAAAGRycy9kb3ducmV2LnhtbESPT2vCQBDF7wW/wzKCl6IbbRGNriKB&#10;lp5K/YPnITtmg9nZkN3G9Nt3DoXeZnhv3vvNdj/4RvXUxTqwgfksA0VcBltzZeByfpuuQMWEbLEJ&#10;TAZ+KMJ+N3raYm7Dg4/Un1KlJIRjjgZcSm2udSwdeYyz0BKLdgudxyRrV2nb4UPCfaMXWbbUHmuW&#10;BoctFY7K++nbG1gV71/XdV8+zz9jldCti9fYFMZMxsNhAyrRkP7Nf9cfVvBfhFaekQn0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MIqC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39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wvGcIAAADcAAAADwAAAGRycy9kb3ducmV2LnhtbERPTWvCQBC9F/wPywi9lLrRFjFpNiIB&#10;S0+lavE8ZMdsaHY2ZNcY/71bELzN431Ovh5tKwbqfeNYwXyWgCCunG64VvB72L6uQPiArLF1TAqu&#10;5GFdTJ5yzLS78I6GfahFDGGfoQITQpdJ6StDFv3MdcSRO7neYoiwr6Xu8RLDbSsXSbKUFhuODQY7&#10;Kg1Vf/uzVbAqP3+O6VC9zL99HdCk5btvS6Wep+PmA0SgMTzEd/eXjvPfUvh/Jl4g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nwvGc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40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ye1MYAAADcAAAADwAAAGRycy9kb3ducmV2LnhtbESPwWrDQAxE74X8w6JAL6FZ1wQ7ONmE&#10;0mDopS1J+gHCq9gmXq3xbm3376tDoTeJGc087Y+z69RIQ2g9G3heJ6CIK29brg18XcunLagQkS12&#10;nsnADwU4HhYPeyysn/hM4yXWSkI4FGigibEvtA5VQw7D2vfEot384DDKOtTaDjhJuOt0miSZdtiy&#10;NDTY02tD1f3y7QxkH7d0+55tPvv85PNTHVeVL1fGPC7nlx2oSHP8N/9dv1nB3wi+PCMT6M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8ntTGAAAA3AAAAA8AAAAAAAAA&#10;AAAAAAAAoQIAAGRycy9kb3ducmV2LnhtbFBLBQYAAAAABAAEAPkAAACU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noProof/>
          <w:sz w:val="32"/>
          <w:szCs w:val="32"/>
          <w:rtl/>
          <w:lang w:bidi="ar-AE"/>
        </w:rPr>
        <w:t xml:space="preserve">          تحمل الضغوط الكبيرة .</w:t>
      </w:r>
    </w:p>
    <w:p w14:paraId="769910C9" w14:textId="77777777" w:rsidR="00E44940" w:rsidRDefault="00E44940" w:rsidP="00E4494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التقليل من وزن الجسم .</w:t>
      </w:r>
    </w:p>
    <w:p w14:paraId="6925D811" w14:textId="77777777" w:rsidR="00E44940" w:rsidRDefault="00E44940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editId="6FB87C9F">
                <wp:simplePos x="0" y="0"/>
                <wp:positionH relativeFrom="column">
                  <wp:posOffset>5029200</wp:posOffset>
                </wp:positionH>
                <wp:positionV relativeFrom="paragraph">
                  <wp:posOffset>125730</wp:posOffset>
                </wp:positionV>
                <wp:extent cx="411480" cy="274320"/>
                <wp:effectExtent l="57150" t="76200" r="64770" b="125730"/>
                <wp:wrapNone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143" name="Straight Arrow Connector 143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Straight Arrow Connector 144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Straight Connector 145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396pt;margin-top:9.9pt;width:32.4pt;height:21.6pt;z-index:251705344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">
                <v:shape id="Straight Arrow Connector 143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JrjsIAAADcAAAADwAAAGRycy9kb3ducmV2LnhtbERPTWvCQBC9F/oflhG8FLPRBjHRVUqg&#10;xVOptngesmM2mJ0N2W2S/nu3UOhtHu9zdofJtmKg3jeOFSyTFARx5XTDtYKvz9fFBoQPyBpbx6Tg&#10;hzwc9o8POyy0G/lEwznUIoawL1CBCaErpPSVIYs+cR1x5K6utxgi7GupexxjuG3lKk3X0mLDscFg&#10;R6Wh6nb+tgo25dvHJR+qp+W7rwOavMx8Wyo1n00vWxCBpvAv/nMfdZyfPcPvM/ECu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5Jrj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44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vz+sIAAADcAAAADwAAAGRycy9kb3ducmV2LnhtbERPTWvDMAy9F/YfjAa7lNXJCCXN6oYR&#10;2NiptOnYWcRqHBrLIfbS7N/Xg0FverxPbcvZ9mKi0XeOFaSrBARx43THrYKv0/tzDsIHZI29Y1Lw&#10;Sx7K3cNii4V2Vz7SVIdWxBD2BSowIQyFlL4xZNGv3EAcubMbLYYIx1bqEa8x3PbyJUnW0mLHscHg&#10;QJWh5lL/WAV59XH43kzNMt37NqDZVJnvK6WeHue3VxCB5nAX/7s/dZyfZfD3TLxA7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vz+s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45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s9TMEAAADcAAAADwAAAGRycy9kb3ducmV2LnhtbERPzYrCMBC+C75DGMGLaKpolWoUUQQv&#10;67LVBxiasS02k9JErW9vhAVv8/H9zmrTmko8qHGlZQXjUQSCOLO65FzB5XwYLkA4j6yxskwKXuRg&#10;s+52Vpho++Q/eqQ+FyGEXYIKCu/rREqXFWTQjWxNHLirbQz6AJtc6gafIdxUchJFsTRYcmgosKZd&#10;QdktvRsF8ek6WfzE0996vrfzfe4HmT0MlOr32u0ShKfWf8X/7qMO86cz+DwTLpDr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yz1MwQAAANwAAAAPAAAAAAAAAAAAAAAA&#10;AKECAABkcnMvZG93bnJldi54bWxQSwUGAAAAAAQABAD5AAAAjwMAAAAA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noProof/>
          <w:sz w:val="32"/>
          <w:szCs w:val="32"/>
          <w:rtl/>
          <w:lang w:bidi="ar-AE"/>
        </w:rPr>
        <w:t>تنكسر العظام اذا :         تعرضت لاثقال كبيرة .</w:t>
      </w:r>
    </w:p>
    <w:p w14:paraId="6BDEF757" w14:textId="77777777" w:rsidR="00E44940" w:rsidRDefault="00E44940" w:rsidP="00E44940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تعرضت لصدمات مفاجئة .</w:t>
      </w:r>
    </w:p>
    <w:p w14:paraId="63C3A569" w14:textId="77777777" w:rsidR="00E44940" w:rsidRDefault="00E44940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الكسر </w:t>
      </w:r>
      <w:r>
        <w:rPr>
          <w:rFonts w:hint="cs"/>
          <w:noProof/>
          <w:sz w:val="32"/>
          <w:szCs w:val="32"/>
          <w:rtl/>
          <w:lang w:bidi="ar-AE"/>
        </w:rPr>
        <w:t xml:space="preserve">: هو تشقق أو تحطم يحدث للعظام </w:t>
      </w:r>
    </w:p>
    <w:p w14:paraId="63ADA10F" w14:textId="77777777" w:rsidR="00E44940" w:rsidRDefault="00E44940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يمكن التعافي من الكسر اذا</w:t>
      </w:r>
      <w:r>
        <w:rPr>
          <w:rFonts w:hint="cs"/>
          <w:noProof/>
          <w:sz w:val="32"/>
          <w:szCs w:val="32"/>
          <w:rtl/>
          <w:lang w:bidi="ar-AE"/>
        </w:rPr>
        <w:t xml:space="preserve"> : اذا بقيت الدورة الدموية على طبيعتها وظل السمحاق حيا .</w:t>
      </w:r>
    </w:p>
    <w:p w14:paraId="17089637" w14:textId="77777777" w:rsidR="00E44940" w:rsidRDefault="00E44940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معظم العظام تكونت من الغضاريف .</w:t>
      </w:r>
    </w:p>
    <w:p w14:paraId="3F7786AF" w14:textId="77777777" w:rsidR="00E44940" w:rsidRDefault="00EA1DB1" w:rsidP="00E44940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الغضروف</w:t>
      </w:r>
      <w:r>
        <w:rPr>
          <w:rFonts w:hint="cs"/>
          <w:noProof/>
          <w:sz w:val="32"/>
          <w:szCs w:val="32"/>
          <w:rtl/>
          <w:lang w:bidi="ar-AE"/>
        </w:rPr>
        <w:t xml:space="preserve"> : نسيج ضام قوي ولكنه لين ..  يتكون جسم الجنين معظمه من الغضاريف .</w:t>
      </w:r>
    </w:p>
    <w:p w14:paraId="6776C515" w14:textId="77777777" w:rsidR="00EA1DB1" w:rsidRDefault="00EA1DB1" w:rsidP="00EA1DB1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تبدأ الخلايا العظمية في التكون في الشهر الثالث وتحرر املاحا تستقر في الفراغات الموجودة بين الخلايا الغضروفية .</w:t>
      </w:r>
    </w:p>
    <w:p w14:paraId="5273AAD8" w14:textId="77777777" w:rsidR="00EA1DB1" w:rsidRDefault="00EA1DB1" w:rsidP="00EA1DB1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يتحول الغضروف الى عظم في مرحلة النمو .</w:t>
      </w:r>
    </w:p>
    <w:p w14:paraId="3A6DEFBE" w14:textId="77777777" w:rsidR="00EA1DB1" w:rsidRDefault="00EA1DB1" w:rsidP="00EA1DB1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editId="55DAF9CB">
                <wp:simplePos x="0" y="0"/>
                <wp:positionH relativeFrom="column">
                  <wp:posOffset>4800600</wp:posOffset>
                </wp:positionH>
                <wp:positionV relativeFrom="paragraph">
                  <wp:posOffset>161290</wp:posOffset>
                </wp:positionV>
                <wp:extent cx="411480" cy="822960"/>
                <wp:effectExtent l="57150" t="76200" r="64770" b="129540"/>
                <wp:wrapNone/>
                <wp:docPr id="153" name="Group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868680"/>
                          <a:chOff x="0" y="0"/>
                          <a:chExt cx="746760" cy="868680"/>
                        </a:xfrm>
                      </wpg:grpSpPr>
                      <wps:wsp>
                        <wps:cNvPr id="148" name="Straight Arrow Connector 148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Straight Arrow Connector 149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Straight Arrow Connector 150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Straight Arrow Connector 151"/>
                        <wps:cNvCnPr/>
                        <wps:spPr>
                          <a:xfrm flipH="1">
                            <a:off x="0" y="86868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Straight Connector 152"/>
                        <wps:cNvCnPr/>
                        <wps:spPr>
                          <a:xfrm>
                            <a:off x="746760" y="0"/>
                            <a:ext cx="0" cy="8686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378pt;margin-top:12.7pt;width:32.4pt;height:64.8pt;z-index:251707392;mso-width-relative:margin;mso-height-relative:margin" coordsize="7467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">
                <v:shape id="Straight Arrow Connector 148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b5/8QAAADcAAAADwAAAGRycy9kb3ducmV2LnhtbESPT2vCQBDF74V+h2UEL0U3FikaXaUE&#10;WjwV/+F5yI7ZYHY2ZLcxfnvnUOhthvfmvd+st4NvVE9drAMbmE0zUMRlsDVXBs6nr8kCVEzIFpvA&#10;ZOBBEbab15c15jbc+UD9MVVKQjjmaMCl1OZax9KRxzgNLbFo19B5TLJ2lbYd3iXcN/o9yz60x5ql&#10;wWFLhaPydvz1BhbF9/6y7Mu32U+sErplMY9NYcx4NHyuQCUa0r/573pnBX8utPKMTKA3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vn/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49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pcZMIAAADcAAAADwAAAGRycy9kb3ducmV2LnhtbERPTWvDMAy9F/YfjAa7lNbJKCVJ65YR&#10;2NiptOnYWcRaHBbLIfaS7N/Xg0FverxP7Y+z7cRIg28dK0jXCQji2umWGwUf19dVBsIHZI2dY1Lw&#10;Sx6Oh4fFHgvtJr7QWIVGxBD2BSowIfSFlL42ZNGvXU8cuS83WAwRDo3UA04x3HbyOUm20mLLscFg&#10;T6Wh+rv6sQqy8u38mY/1Mj35JqDJy43vSqWeHueXHYhAc7iL/93vOs7f5PD3TLxAH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npcZM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50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ljJMQAAADcAAAADwAAAGRycy9kb3ducmV2LnhtbESPT2vCQBDF7wW/wzKCl6IbpRWNriKB&#10;lp5K/YPnITtmg9nZkN3G9Nt3DoXeZnhv3vvNdj/4RvXUxTqwgfksA0VcBltzZeByfpuuQMWEbLEJ&#10;TAZ+KMJ+N3raYm7Dg4/Un1KlJIRjjgZcSm2udSwdeYyz0BKLdgudxyRrV2nb4UPCfaMXWbbUHmuW&#10;BoctFY7K++nbG1gV71/XdV8+zz9jldCti5fYFMZMxsNhAyrRkP7Nf9cfVvBfBV+ekQn0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WMk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51" o:spid="_x0000_s1030" type="#_x0000_t32" style="position:absolute;top:8686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XGv8IAAADcAAAADwAAAGRycy9kb3ducmV2LnhtbERPTWvCQBC9F/wPywi9lGYTaUXTrCIB&#10;S0+lavE8ZMdsaHY2ZNcY/71bELzN431OsR5tKwbqfeNYQZakIIgrpxuuFfwetq8LED4ga2wdk4Ir&#10;eVivJk8F5tpdeEfDPtQihrDPUYEJocul9JUhiz5xHXHkTq63GCLsa6l7vMRw28pZms6lxYZjg8GO&#10;SkPV3/5sFSzKz5/jcqhesm9fBzTL8s23pVLP03HzASLQGB7iu/tLx/nvGfw/Ey+Qq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XGv8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line id="Straight Connector 152" o:spid="_x0000_s1031" style="position:absolute;visibility:visible;mso-wrap-style:square" from="7467,0" to="7467,8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sz5cIAAADcAAAADwAAAGRycy9kb3ducmV2LnhtbERPzYrCMBC+L/gOYQQvsk0tbi1do4gi&#10;eHFF3QcYmrEt20xKE7W+vRGEvc3H9zvzZW8acaPO1ZYVTKIYBHFhdc2lgt/z9jMD4TyyxsYyKXiQ&#10;g+Vi8DHHXNs7H+l28qUIIexyVFB53+ZSuqIigy6yLXHgLrYz6APsSqk7vIdw08gkjlNpsObQUGFL&#10;64qKv9PVKEh/Lkm2T6eHdraxs03px4XdjpUaDfvVNwhPvf8Xv907HeZ/JfB6Jlw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sz5cIAAADcAAAADwAAAAAAAAAAAAAA&#10;AAChAgAAZHJzL2Rvd25yZXYueG1sUEsFBgAAAAAEAAQA+QAAAJADAAAAAA=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تبقى الغضاريف في</w:t>
      </w:r>
      <w:r>
        <w:rPr>
          <w:rFonts w:hint="cs"/>
          <w:noProof/>
          <w:sz w:val="32"/>
          <w:szCs w:val="32"/>
          <w:rtl/>
          <w:lang w:bidi="ar-AE"/>
        </w:rPr>
        <w:t xml:space="preserve"> :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المناطق الفاصلة بين العظام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26932C9C" w14:textId="77777777" w:rsidR="00EA1DB1" w:rsidRPr="00A33380" w:rsidRDefault="00EA1DB1" w:rsidP="00EA1DB1">
      <w:pPr>
        <w:pStyle w:val="ListParagraph"/>
        <w:bidi/>
        <w:ind w:left="360"/>
        <w:rPr>
          <w:b/>
          <w:bCs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طرف الانف .</w:t>
      </w:r>
    </w:p>
    <w:p w14:paraId="77231551" w14:textId="77777777" w:rsidR="00EA1DB1" w:rsidRPr="00A33380" w:rsidRDefault="00EA1DB1" w:rsidP="00EA1DB1">
      <w:pPr>
        <w:pStyle w:val="ListParagraph"/>
        <w:bidi/>
        <w:ind w:left="360"/>
        <w:rPr>
          <w:b/>
          <w:bCs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الاذن .</w:t>
      </w:r>
    </w:p>
    <w:p w14:paraId="17F5AA8E" w14:textId="77777777" w:rsidR="00EA1DB1" w:rsidRDefault="00EA1DB1" w:rsidP="00EA1DB1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القصبة الهوائية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469CD33E" w14:textId="3F1B15D5" w:rsidR="00694B3B" w:rsidRDefault="00694B3B" w:rsidP="00694B3B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توجد عظام لاتتكون من الغضاريف ولكن تتكون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مباشرة  ."الجمجمة</w:t>
      </w:r>
      <w:r>
        <w:rPr>
          <w:rFonts w:hint="cs"/>
          <w:noProof/>
          <w:sz w:val="32"/>
          <w:szCs w:val="32"/>
          <w:rtl/>
          <w:lang w:bidi="ar-AE"/>
        </w:rPr>
        <w:t xml:space="preserve"> " دون المرور بمرحلة الغضاريف</w:t>
      </w:r>
    </w:p>
    <w:p w14:paraId="0960BA35" w14:textId="77777777" w:rsidR="00694B3B" w:rsidRDefault="00694B3B" w:rsidP="00694B3B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مرحلة تكون العظم القاس : تكون الخلايا العظمية مبعثرة بصورة عشوائية وسرعان ما تتحد على صورة طبقات لتصبح صفائح مسطحة من العظم .</w:t>
      </w:r>
    </w:p>
    <w:p w14:paraId="5ED43E12" w14:textId="77777777" w:rsidR="00694B3B" w:rsidRPr="00A33380" w:rsidRDefault="00694B3B" w:rsidP="00694B3B">
      <w:pPr>
        <w:pStyle w:val="ListParagraph"/>
        <w:numPr>
          <w:ilvl w:val="0"/>
          <w:numId w:val="2"/>
        </w:numPr>
        <w:bidi/>
        <w:rPr>
          <w:b/>
          <w:bCs/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العظم ينمو طوليا .</w:t>
      </w:r>
    </w:p>
    <w:p w14:paraId="0F5E28EF" w14:textId="77777777" w:rsidR="00694B3B" w:rsidRDefault="00694B3B" w:rsidP="00694B3B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lastRenderedPageBreak/>
        <w:t>العظام الطيلة هي التي تمو بداية من الغضاريف كالارجل والاذرع .</w:t>
      </w:r>
    </w:p>
    <w:p w14:paraId="2A551DFC" w14:textId="77777777" w:rsidR="00694B3B" w:rsidRDefault="00694B3B" w:rsidP="00694B3B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لوحة طرف العظم</w:t>
      </w:r>
      <w:r>
        <w:rPr>
          <w:rFonts w:hint="cs"/>
          <w:noProof/>
          <w:sz w:val="32"/>
          <w:szCs w:val="32"/>
          <w:rtl/>
          <w:lang w:bidi="ar-AE"/>
        </w:rPr>
        <w:t xml:space="preserve"> : النمو الطولى للعظم في مناطق أطراف العظم الطويل .</w:t>
      </w:r>
    </w:p>
    <w:p w14:paraId="1E6C1920" w14:textId="77777777" w:rsidR="00694B3B" w:rsidRDefault="008E6589" w:rsidP="00694B3B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الخلايا الغضروفية تنقسم وتشكل أعمدة تدفع بالخلايا القديمة الى وسط العظم وبعد أن تموت الخلايا القديمة يحل محلها خلايا العظم الجديدة .</w:t>
      </w:r>
    </w:p>
    <w:p w14:paraId="340CAC87" w14:textId="77777777" w:rsidR="008E6589" w:rsidRDefault="008E6589" w:rsidP="008E658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المفاصل </w:t>
      </w:r>
      <w:r>
        <w:rPr>
          <w:rFonts w:hint="cs"/>
          <w:noProof/>
          <w:sz w:val="32"/>
          <w:szCs w:val="32"/>
          <w:rtl/>
          <w:lang w:bidi="ar-AE"/>
        </w:rPr>
        <w:t>: المكان الذي تلتقي فيه عظمتان .</w:t>
      </w:r>
    </w:p>
    <w:p w14:paraId="654390F4" w14:textId="77777777" w:rsidR="008E6589" w:rsidRDefault="008E6589" w:rsidP="008E658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editId="5CB1AAD7">
                <wp:simplePos x="0" y="0"/>
                <wp:positionH relativeFrom="column">
                  <wp:posOffset>5135880</wp:posOffset>
                </wp:positionH>
                <wp:positionV relativeFrom="paragraph">
                  <wp:posOffset>149860</wp:posOffset>
                </wp:positionV>
                <wp:extent cx="411480" cy="579120"/>
                <wp:effectExtent l="57150" t="76200" r="64770" b="125730"/>
                <wp:wrapNone/>
                <wp:docPr id="159" name="Group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594360"/>
                          <a:chOff x="0" y="0"/>
                          <a:chExt cx="746760" cy="594360"/>
                        </a:xfrm>
                      </wpg:grpSpPr>
                      <wps:wsp>
                        <wps:cNvPr id="155" name="Straight Arrow Connector 155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Straight Arrow Connector 156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Straight Arrow Connector 157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Straight Connector 158"/>
                        <wps:cNvCnPr/>
                        <wps:spPr>
                          <a:xfrm>
                            <a:off x="746760" y="0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404.4pt;margin-top:11.8pt;width:32.4pt;height:45.6pt;z-index:251709440;mso-width-relative:margin;mso-height-relative:margin" coordsize="7467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">
                <v:shape id="Straight Arrow Connector 155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7AvMIAAADcAAAADwAAAGRycy9kb3ducmV2LnhtbERPTWvCQBC9F/oflhG8FLNRGjHRVUqg&#10;xVOptngesmM2mJ0N2W2S/nu3UOhtHu9zdofJtmKg3jeOFSyTFARx5XTDtYKvz9fFBoQPyBpbx6Tg&#10;hzwc9o8POyy0G/lEwznUIoawL1CBCaErpPSVIYs+cR1x5K6utxgi7GupexxjuG3lKk3X0mLDscFg&#10;R6Wh6nb+tgo25dvHJR+qp+W7rwOavHz2banUfDa9bEEEmsK/+M991HF+lsHvM/ECu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7AvM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56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xey8IAAADcAAAADwAAAGRycy9kb3ducmV2LnhtbERP32vCMBB+H+x/CDfwZcy0solWo0hB&#10;2dPY3PD5aM6m2FxKEtv635vBYG/38f289Xa0rejJh8axgnyagSCunG64VvDzvX9ZgAgRWWPrmBTc&#10;KMB28/iwxkK7gb+oP8ZapBAOBSowMXaFlKEyZDFMXUecuLPzFmOCvpba45DCbStnWTaXFhtODQY7&#10;Kg1Vl+PVKliUh8/Tsq+e849QRzTL8jW0pVKTp3G3AhFpjP/iP/e7TvPf5vD7TL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xey8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57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D7UMEAAADcAAAADwAAAGRycy9kb3ducmV2LnhtbERPS4vCMBC+L/gfwgheZE1d1NVqFCko&#10;nhYfy56HZmyKzaQ02Vr/vREW9jYf33NWm85WoqXGl44VjEcJCOLc6ZILBd+X3fschA/IGivHpOBB&#10;Hjbr3tsKU+3ufKL2HAoRQ9inqMCEUKdS+tyQRT9yNXHkrq6xGCJsCqkbvMdwW8mPJJlJiyXHBoM1&#10;ZYby2/nXKphn++PPos2H4y9fBDSLbOKrTKlBv9suQQTqwr/4z33Qcf70E17PxAvk+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cPtQwQAAANw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158" o:spid="_x0000_s1030" style="position:absolute;visibility:visible;mso-wrap-style:square" from="7467,0" to="7467,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MED8YAAADcAAAADwAAAGRycy9kb3ducmV2LnhtbESPQWvCQBCF74X+h2UKXqTZGNoYUlcp&#10;itBLLbX9AUN2TEKzsyG7mvjvnUPB2wzvzXvfrDaT69SFhtB6NrBIUlDElbct1wZ+f/bPBagQkS12&#10;nsnAlQJs1o8PKyytH/mbLsdYKwnhUKKBJsa+1DpUDTkMie+JRTv5wWGUdai1HXCUcNfpLE1z7bBl&#10;aWiwp21D1d/x7Azkh1NWfOYvX/1y55e7Os4rv58bM3ua3t9ARZri3fx//WEF/1Vo5RmZQK9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TBA/GAAAA3AAAAA8AAAAAAAAA&#10;AAAAAAAAoQIAAGRycy9kb3ducmV2LnhtbFBLBQYAAAAABAAEAPkAAACU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أنواع المفاصل</w:t>
      </w:r>
      <w:r>
        <w:rPr>
          <w:rFonts w:hint="cs"/>
          <w:noProof/>
          <w:sz w:val="32"/>
          <w:szCs w:val="32"/>
          <w:rtl/>
          <w:lang w:bidi="ar-AE"/>
        </w:rPr>
        <w:t xml:space="preserve">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:         ثابت</w:t>
      </w:r>
      <w:r>
        <w:rPr>
          <w:rFonts w:hint="cs"/>
          <w:noProof/>
          <w:sz w:val="32"/>
          <w:szCs w:val="32"/>
          <w:rtl/>
          <w:lang w:bidi="ar-AE"/>
        </w:rPr>
        <w:t xml:space="preserve"> " تمنع الحركة ": الجمجمة .</w:t>
      </w:r>
    </w:p>
    <w:p w14:paraId="6C1CDFA4" w14:textId="77777777" w:rsidR="008E6589" w:rsidRDefault="008E6589" w:rsidP="008E658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محدود </w:t>
      </w:r>
      <w:r>
        <w:rPr>
          <w:rFonts w:hint="cs"/>
          <w:noProof/>
          <w:sz w:val="32"/>
          <w:szCs w:val="32"/>
          <w:rtl/>
          <w:lang w:bidi="ar-AE"/>
        </w:rPr>
        <w:t>الحركة "حركة محدودة ": القفص الصدري العمود الفقاري .</w:t>
      </w:r>
    </w:p>
    <w:p w14:paraId="2ABC9236" w14:textId="77777777" w:rsidR="008E6589" w:rsidRDefault="008E6589" w:rsidP="008E658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المتحركة</w:t>
      </w:r>
      <w:r>
        <w:rPr>
          <w:rFonts w:hint="cs"/>
          <w:noProof/>
          <w:sz w:val="32"/>
          <w:szCs w:val="32"/>
          <w:rtl/>
          <w:lang w:bidi="ar-AE"/>
        </w:rPr>
        <w:t xml:space="preserve"> " حركة مطلقة " </w:t>
      </w:r>
    </w:p>
    <w:p w14:paraId="1F41F038" w14:textId="77777777" w:rsidR="008E6589" w:rsidRDefault="008E6589" w:rsidP="008E6589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editId="26F3E435">
                <wp:simplePos x="0" y="0"/>
                <wp:positionH relativeFrom="column">
                  <wp:posOffset>4892040</wp:posOffset>
                </wp:positionH>
                <wp:positionV relativeFrom="paragraph">
                  <wp:posOffset>136525</wp:posOffset>
                </wp:positionV>
                <wp:extent cx="426720" cy="1036320"/>
                <wp:effectExtent l="57150" t="76200" r="49530" b="125730"/>
                <wp:wrapNone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1051560"/>
                          <a:chOff x="0" y="0"/>
                          <a:chExt cx="426720" cy="1051560"/>
                        </a:xfrm>
                      </wpg:grpSpPr>
                      <wps:wsp>
                        <wps:cNvPr id="177" name="Straight Arrow Connector 177"/>
                        <wps:cNvCnPr/>
                        <wps:spPr>
                          <a:xfrm flipH="1">
                            <a:off x="0" y="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Straight Arrow Connector 178"/>
                        <wps:cNvCnPr/>
                        <wps:spPr>
                          <a:xfrm flipH="1">
                            <a:off x="0" y="27432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Straight Arrow Connector 179"/>
                        <wps:cNvCnPr/>
                        <wps:spPr>
                          <a:xfrm flipH="1">
                            <a:off x="15240" y="5181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Straight Arrow Connector 180"/>
                        <wps:cNvCnPr/>
                        <wps:spPr>
                          <a:xfrm flipH="1">
                            <a:off x="15240" y="77724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" name="Straight Connector 181"/>
                        <wps:cNvCnPr/>
                        <wps:spPr>
                          <a:xfrm>
                            <a:off x="411480" y="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Straight Arrow Connector 182"/>
                        <wps:cNvCnPr/>
                        <wps:spPr>
                          <a:xfrm flipH="1">
                            <a:off x="0" y="10515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6" o:spid="_x0000_s1026" style="position:absolute;margin-left:385.2pt;margin-top:10.75pt;width:33.6pt;height:81.6pt;z-index:251713536;mso-width-relative:margin;mso-height-relative:margin" coordsize="4267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">
                <v:shape id="Straight Arrow Connector 177" o:spid="_x0000_s1027" type="#_x0000_t32" style="position:absolute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WnMMIAAADcAAAADwAAAGRycy9kb3ducmV2LnhtbERP32vCMBB+H+x/CDfwZcy0MqZWo0hB&#10;2dPY3PD5aM6m2FxKEtv635vBYG/38f289Xa0rejJh8axgnyagSCunG64VvDzvX9ZgAgRWWPrmBTc&#10;KMB28/iwxkK7gb+oP8ZapBAOBSowMXaFlKEyZDFMXUecuLPzFmOCvpba45DCbStnWfYmLTacGgx2&#10;VBqqLserVbAoD5+nZV895x+hjmiW5WtoS6UmT+NuBSLSGP/Ff+53nebP5/D7TL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WnMM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78" o:spid="_x0000_s1028" type="#_x0000_t32" style="position:absolute;top:2743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ozQsQAAADcAAAADwAAAGRycy9kb3ducmV2LnhtbESPT2vCQBDF7wW/wzKCl6IbpVSNriKB&#10;lp5K/YPnITtmg9nZkN3G9Nt3DoXeZnhv3vvNdj/4RvXUxTqwgfksA0VcBltzZeByfpuuQMWEbLEJ&#10;TAZ+KMJ+N3raYm7Dg4/Un1KlJIRjjgZcSm2udSwdeYyz0BKLdgudxyRrV2nb4UPCfaMXWfaqPdYs&#10;DQ5bKhyV99O3N7Aq3r+u6758nn/GKqFbFy+xKYyZjIfDBlSiIf2b/64/rOAvhVaekQn0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WjNC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79" o:spid="_x0000_s1029" type="#_x0000_t32" style="position:absolute;left:152;top:5181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aW2cIAAADcAAAADwAAAGRycy9kb3ducmV2LnhtbERPTWvCQBC9F/wPywi9lLpRSjVpNiIB&#10;S0+lavE8ZMdsaHY2ZNcY/71bELzN431Ovh5tKwbqfeNYwXyWgCCunG64VvB72L6uQPiArLF1TAqu&#10;5GFdTJ5yzLS78I6GfahFDGGfoQITQpdJ6StDFv3MdcSRO7neYoiwr6Xu8RLDbSsXSfIuLTYcGwx2&#10;VBqq/vZnq2BVfv4c06F6mX/7OqBJyzfflko9T8fNB4hAY3iI7+4vHecvU/h/Jl4g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aW2c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80" o:spid="_x0000_s1030" type="#_x0000_t32" style="position:absolute;left:152;top:7772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lPY8QAAADcAAAADwAAAGRycy9kb3ducmV2LnhtbESPQWvCQBCF74X+h2UKXopulFJidJUS&#10;UDyVVsXzkB2zwexsyG5j/PedQ6G3Gd6b975Zb0ffqoH62AQ2MJ9loIirYBuuDZxPu2kOKiZki21g&#10;MvCgCNvN89MaCxvu/E3DMdVKQjgWaMCl1BVax8qRxzgLHbFo19B7TLL2tbY93iXct3qRZe/aY8PS&#10;4LCj0lF1O/54A3m5/7osh+p1/hnrhG5ZvsW2NGbyMn6sQCUa07/57/pgBT8XfHlGJt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+U9j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181" o:spid="_x0000_s1031" style="position:absolute;visibility:visible;mso-wrap-style:square" from="4114,0" to="4114,10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mB1cIAAADcAAAADwAAAGRycy9kb3ducmV2LnhtbERP22rCQBB9F/yHZQp9kWajSBJSVxEl&#10;4IsVbT9gyE4uNDsbsqtJ/94tFPo2h3OdzW4ynXjQ4FrLCpZRDIK4tLrlWsHXZ/GWgXAeWWNnmRT8&#10;kIPddj7bYK7tyFd63HwtQgi7HBU03ve5lK5syKCLbE8cuMoOBn2AQy31gGMIN51cxXEiDbYcGhrs&#10;6dBQ+X27GwXJR7XKzsn60qdHmx5rvyhtsVDq9WXav4PwNPl/8Z/7pMP8bAm/z4QL5P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0mB1cIAAADcAAAADwAAAAAAAAAAAAAA&#10;AAChAgAAZHJzL2Rvd25yZXYueG1sUEsFBgAAAAAEAAQA+QAAAJADAAAAAA==&#10;" strokecolor="#c0504d [3205]" strokeweight="2pt">
                  <v:shadow on="t" color="black" opacity="24903f" origin=",.5" offset="0,.55556mm"/>
                </v:line>
                <v:shape id="Straight Arrow Connector 182" o:spid="_x0000_s1032" type="#_x0000_t32" style="position:absolute;top:10515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d0j8IAAADcAAAADwAAAGRycy9kb3ducmV2LnhtbERPTWvDMAy9F/YfjAa7lNVJGSXJ6pYS&#10;2NhprGnpWcRqHBrLIXaT7N/Pg8FuerxPbfez7cRIg28dK0hXCQji2umWGwXn09tzBsIHZI2dY1Lw&#10;TR72u4fFFgvtJj7SWIVGxBD2BSowIfSFlL42ZNGvXE8cuasbLIYIh0bqAacYbju5TpKNtNhybDDY&#10;U2movlV3qyAr378u+Vgv00/fBDR5+eK7Uqmnx/nwCiLQHP7Ff+4PHedna/h9Jl4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2d0j8IAAADcAAAADwAAAAAAAAAAAAAA&#10;AAChAgAAZHJzL2Rvd25yZXYueG1sUEsFBgAAAAAEAAQA+QAAAJADAAAAAA==&#10;" strokecolor="#c0504d [320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المفاصل المتحركة</w:t>
      </w:r>
      <w:r>
        <w:rPr>
          <w:rFonts w:hint="cs"/>
          <w:noProof/>
          <w:sz w:val="32"/>
          <w:szCs w:val="32"/>
          <w:rtl/>
          <w:lang w:bidi="ar-AE"/>
        </w:rPr>
        <w:t xml:space="preserve"> :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ذي مفصلة</w:t>
      </w:r>
      <w:r>
        <w:rPr>
          <w:rFonts w:hint="cs"/>
          <w:noProof/>
          <w:sz w:val="32"/>
          <w:szCs w:val="32"/>
          <w:rtl/>
          <w:lang w:bidi="ar-AE"/>
        </w:rPr>
        <w:t xml:space="preserve"> ــ " المرفق "</w:t>
      </w:r>
    </w:p>
    <w:p w14:paraId="3FA95C93" w14:textId="77777777" w:rsidR="008E6589" w:rsidRDefault="008E6589" w:rsidP="008E658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كروي</w:t>
      </w:r>
      <w:r>
        <w:rPr>
          <w:rFonts w:hint="cs"/>
          <w:noProof/>
          <w:sz w:val="32"/>
          <w:szCs w:val="32"/>
          <w:rtl/>
          <w:lang w:bidi="ar-AE"/>
        </w:rPr>
        <w:t xml:space="preserve"> ــ" الكتف "</w:t>
      </w:r>
    </w:p>
    <w:p w14:paraId="5F515123" w14:textId="77777777" w:rsidR="008E6589" w:rsidRDefault="008E6589" w:rsidP="008E658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المحوري</w:t>
      </w:r>
      <w:r>
        <w:rPr>
          <w:rFonts w:hint="cs"/>
          <w:noProof/>
          <w:sz w:val="32"/>
          <w:szCs w:val="32"/>
          <w:rtl/>
          <w:lang w:bidi="ar-AE"/>
        </w:rPr>
        <w:t xml:space="preserve"> ــ" الفقرتين الاولتين من العمود الفقري "</w:t>
      </w:r>
    </w:p>
    <w:p w14:paraId="4DA28E78" w14:textId="77777777" w:rsidR="008E6589" w:rsidRDefault="008E6589" w:rsidP="008E658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سرجي</w:t>
      </w:r>
      <w:r>
        <w:rPr>
          <w:rFonts w:hint="cs"/>
          <w:noProof/>
          <w:sz w:val="32"/>
          <w:szCs w:val="32"/>
          <w:rtl/>
          <w:lang w:bidi="ar-AE"/>
        </w:rPr>
        <w:t xml:space="preserve"> : ــ" قاعدة كل ابهام ".</w:t>
      </w:r>
    </w:p>
    <w:p w14:paraId="70407ADE" w14:textId="77777777" w:rsidR="008E6589" w:rsidRDefault="008E6589" w:rsidP="008E6589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انزلاقي</w:t>
      </w:r>
      <w:r>
        <w:rPr>
          <w:rFonts w:hint="cs"/>
          <w:noProof/>
          <w:sz w:val="32"/>
          <w:szCs w:val="32"/>
          <w:rtl/>
          <w:lang w:bidi="ar-AE"/>
        </w:rPr>
        <w:t xml:space="preserve"> :ــ" العظام الصغيرة في العظم ".</w:t>
      </w:r>
    </w:p>
    <w:p w14:paraId="74B6785A" w14:textId="77777777" w:rsidR="00AF7AC6" w:rsidRDefault="00AF7AC6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الركبة تتحمل ضغط واجهاد كبير جدا .</w:t>
      </w:r>
    </w:p>
    <w:p w14:paraId="17340F81" w14:textId="77777777" w:rsidR="00AF7AC6" w:rsidRDefault="00AF7AC6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جميع المفاصل المتحركة يغطي الغضروف اجزاء من العظام الذي يحمي من الالتحاك .</w:t>
      </w:r>
    </w:p>
    <w:p w14:paraId="4343969D" w14:textId="77777777" w:rsidR="00AF7AC6" w:rsidRDefault="00AF7AC6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الاربطة </w:t>
      </w:r>
      <w:r>
        <w:rPr>
          <w:rFonts w:hint="cs"/>
          <w:noProof/>
          <w:sz w:val="32"/>
          <w:szCs w:val="32"/>
          <w:rtl/>
          <w:lang w:bidi="ar-AE"/>
        </w:rPr>
        <w:t>: اشرطة من النسسيج الضام المتين لتثبته في مكانه .</w:t>
      </w:r>
    </w:p>
    <w:p w14:paraId="12F5DB35" w14:textId="77777777" w:rsidR="00AF7AC6" w:rsidRDefault="00AF7AC6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السائل المفصلي</w:t>
      </w:r>
      <w:r>
        <w:rPr>
          <w:rFonts w:hint="cs"/>
          <w:noProof/>
          <w:sz w:val="32"/>
          <w:szCs w:val="32"/>
          <w:rtl/>
          <w:lang w:bidi="ar-AE"/>
        </w:rPr>
        <w:t xml:space="preserve"> .:هو سائل هلامي يفرز ليكون منزلقا يحمي اطراف العظام من الالتحاك .</w:t>
      </w:r>
    </w:p>
    <w:p w14:paraId="7CE72F61" w14:textId="77777777" w:rsidR="00AF7AC6" w:rsidRDefault="00AF7AC6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التهاب المفاصل</w:t>
      </w:r>
      <w:r>
        <w:rPr>
          <w:rFonts w:hint="cs"/>
          <w:noProof/>
          <w:sz w:val="32"/>
          <w:szCs w:val="32"/>
          <w:rtl/>
          <w:lang w:bidi="ar-AE"/>
        </w:rPr>
        <w:t xml:space="preserve"> : كل اختلال يصيب المفاصل ويسبب انتفاخها ويشعر بالالم .</w:t>
      </w:r>
    </w:p>
    <w:p w14:paraId="4C11A61B" w14:textId="77777777" w:rsidR="00AF7AC6" w:rsidRDefault="00AF7AC6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editId="01B86091">
                <wp:simplePos x="0" y="0"/>
                <wp:positionH relativeFrom="column">
                  <wp:posOffset>5547360</wp:posOffset>
                </wp:positionH>
                <wp:positionV relativeFrom="paragraph">
                  <wp:posOffset>116205</wp:posOffset>
                </wp:positionV>
                <wp:extent cx="411480" cy="274320"/>
                <wp:effectExtent l="57150" t="76200" r="64770" b="125730"/>
                <wp:wrapNone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189" name="Straight Arrow Connector 189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Straight Arrow Connector 190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Straight Connector 191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7" o:spid="_x0000_s1026" style="position:absolute;margin-left:436.8pt;margin-top:9.15pt;width:32.4pt;height:21.6pt;z-index:251715584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">
                <v:shape id="Straight Arrow Connector 189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Pm/sEAAADcAAAADwAAAGRycy9kb3ducmV2LnhtbERPTWvCQBC9C/6HZYReRDdKKUl0FQlU&#10;eio2LZ6H7JgNZmdDdhvTf98VBG/zeJ+z3Y+2FQP1vnGsYLVMQBBXTjdcK/j5fl+kIHxA1tg6JgV/&#10;5GG/m062mGt34y8aylCLGMI+RwUmhC6X0leGLPql64gjd3G9xRBhX0vd4y2G21auk+RNWmw4Nhjs&#10;qDBUXctfqyAtjqdzNlTz1aevA5qsePVtodTLbDxsQAQaw1P8cH/oOD/N4P5MvE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w+b+wQAAANw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90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DZvsQAAADcAAAADwAAAGRycy9kb3ducmV2LnhtbESPQWvCQBCF74X+h2UKXopulFJMdJUS&#10;UDyVVsXzkB2zwexsyG5j/PedQ6G3Gd6b975Zb0ffqoH62AQ2MJ9loIirYBuuDZxPu+kSVEzIFtvA&#10;ZOBBEbab56c1Fjbc+ZuGY6qVhHAs0IBLqSu0jpUjj3EWOmLRrqH3mGTta217vEu4b/Uiy961x4al&#10;wWFHpaPqdvzxBpbl/uuSD9Xr/DPWCV1evsW2NGbyMn6sQCUa07/57/pgBT8XfHlGJt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INm+xAAAANwAAAAPAAAAAAAAAAAA&#10;AAAAAKECAABkcnMvZG93bnJldi54bWxQSwUGAAAAAAQABAD5AAAAkgMAAAAA&#10;" strokecolor="#c0504d [3205]" strokeweight="2pt">
                  <v:stroke endarrow="open"/>
                  <v:shadow on="t" color="black" opacity="24903f" origin=",.5" offset="0,.55556mm"/>
                </v:shape>
                <v:line id="Straight Connector 191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AXCMIAAADcAAAADwAAAGRycy9kb3ducmV2LnhtbERPzWrCQBC+C77DMoIX0Y2hRJu6ihiE&#10;XqqofYAhOyah2dmQXZP49m6h0Nt8fL+z2Q2mFh21rrKsYLmIQBDnVldcKPi+HedrEM4ja6wtk4In&#10;Odhtx6MNptr2fKHu6gsRQtilqKD0vkmldHlJBt3CNsSBu9vWoA+wLaRusQ/hppZxFCXSYMWhocSG&#10;DiXlP9eHUZCc7vH6K3k7N6vMrrLCz3J7nCk1nQz7DxCeBv8v/nN/6jD/fQm/z4QL5P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AXCMIAAADcAAAADwAAAAAAAAAAAAAA&#10;AAChAgAAZHJzL2Rvd25yZXYueG1sUEsFBgAAAAAEAAQA+QAAAJADAAAAAA=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الالتهاب</w:t>
      </w:r>
      <w:r>
        <w:rPr>
          <w:rFonts w:hint="cs"/>
          <w:noProof/>
          <w:sz w:val="32"/>
          <w:szCs w:val="32"/>
          <w:rtl/>
          <w:lang w:bidi="ar-AE"/>
        </w:rPr>
        <w:t xml:space="preserve">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:         الروماتيدي</w:t>
      </w:r>
      <w:r>
        <w:rPr>
          <w:rFonts w:hint="cs"/>
          <w:noProof/>
          <w:sz w:val="32"/>
          <w:szCs w:val="32"/>
          <w:rtl/>
          <w:lang w:bidi="ar-AE"/>
        </w:rPr>
        <w:t xml:space="preserve"> : يبدأ جهاز المناعة في مهاجمة الجسم فتلتهب المفاصل \ وراثي\.</w:t>
      </w:r>
    </w:p>
    <w:p w14:paraId="5C1E3C0A" w14:textId="77777777" w:rsidR="00AF7AC6" w:rsidRDefault="00AF7AC6" w:rsidP="00AF7AC6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 العظمي</w:t>
      </w:r>
      <w:r>
        <w:rPr>
          <w:rFonts w:hint="cs"/>
          <w:noProof/>
          <w:sz w:val="32"/>
          <w:szCs w:val="32"/>
          <w:rtl/>
          <w:lang w:bidi="ar-AE"/>
        </w:rPr>
        <w:t xml:space="preserve"> : تآكل الغظروف ليصبح رقيق وخشن \ غير وراثي \ .</w:t>
      </w:r>
    </w:p>
    <w:p w14:paraId="0EF22A7F" w14:textId="2B221CF7" w:rsidR="00AF7AC6" w:rsidRDefault="0060684A" w:rsidP="00AF7AC6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تمثل العضلات ما يعادل ثلث وزن الجسم .</w:t>
      </w:r>
    </w:p>
    <w:p w14:paraId="774218F4" w14:textId="0C86A672" w:rsidR="0060684A" w:rsidRDefault="0060684A" w:rsidP="0060684A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العضلات </w:t>
      </w:r>
      <w:r>
        <w:rPr>
          <w:rFonts w:hint="cs"/>
          <w:noProof/>
          <w:sz w:val="32"/>
          <w:szCs w:val="32"/>
          <w:rtl/>
          <w:lang w:bidi="ar-AE"/>
        </w:rPr>
        <w:t>: هو تركيب له القدرة على الانقباض والانبساط وهذا يمكن الجسم من الحركة ودفع المواد .     .              كالدم والطعام عبر اجزائه .</w:t>
      </w:r>
    </w:p>
    <w:p w14:paraId="24AC1698" w14:textId="62083D4E" w:rsidR="0060684A" w:rsidRDefault="0060684A" w:rsidP="0060684A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العضلة</w:t>
      </w:r>
      <w:r>
        <w:rPr>
          <w:rFonts w:hint="cs"/>
          <w:noProof/>
          <w:sz w:val="32"/>
          <w:szCs w:val="32"/>
          <w:rtl/>
          <w:lang w:bidi="ar-AE"/>
        </w:rPr>
        <w:t xml:space="preserve"> : هو عضو يستطيع ان ينقبض وينبسط بطريقة منسقة .</w:t>
      </w:r>
    </w:p>
    <w:p w14:paraId="7124D438" w14:textId="22126793" w:rsidR="0060684A" w:rsidRDefault="0060684A" w:rsidP="0060684A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editId="0F8D6459">
                <wp:simplePos x="0" y="0"/>
                <wp:positionH relativeFrom="column">
                  <wp:posOffset>4800600</wp:posOffset>
                </wp:positionH>
                <wp:positionV relativeFrom="paragraph">
                  <wp:posOffset>141605</wp:posOffset>
                </wp:positionV>
                <wp:extent cx="411480" cy="822960"/>
                <wp:effectExtent l="57150" t="76200" r="64770" b="12954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868680"/>
                          <a:chOff x="0" y="0"/>
                          <a:chExt cx="746760" cy="868680"/>
                        </a:xfrm>
                      </wpg:grpSpPr>
                      <wps:wsp>
                        <wps:cNvPr id="15" name="Straight Arrow Connector 15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flipH="1">
                            <a:off x="0" y="86868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746760" y="0"/>
                            <a:ext cx="0" cy="8686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78pt;margin-top:11.15pt;width:32.4pt;height:64.8pt;z-index:251717632;mso-width-relative:margin;mso-height-relative:margin" coordsize="7467,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">
                <v:shape id="Straight Arrow Connector 15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5W5MEAAADbAAAADwAAAGRycy9kb3ducmV2LnhtbERPyWrDMBC9B/oPYgq9hFpOaULsWA7B&#10;0NJTyVJyHqyJZWKNjKU47t9XhUJv83jrFNvJdmKkwbeOFSySFARx7XTLjYKv09vzGoQPyBo7x6Tg&#10;mzxsy4dZgbl2dz7QeAyNiCHsc1RgQuhzKX1tyKJPXE8cuYsbLIYIh0bqAe8x3HbyJU1X0mLLscFg&#10;T5Wh+nq8WQXr6n1/zsZ6vvj0TUCTVa++q5R6epx2GxCBpvAv/nN/6Dh/Cb+/xANk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jlbk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6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zIk8EAAADbAAAADwAAAGRycy9kb3ducmV2LnhtbERPTWvDMAy9D/YfjAa7jNbJGCVJ65YR&#10;2OipbGnpWcRqHBrLIfaS9N/Xg8FuerxPbXaz7cRIg28dK0iXCQji2umWGwWn48ciA+EDssbOMSm4&#10;kYfd9vFhg4V2E3/TWIVGxBD2BSowIfSFlL42ZNEvXU8cuYsbLIYIh0bqAacYbjv5miQrabHl2GCw&#10;p9JQfa1+rIKs/Pw652P9kh58E9Dk5ZvvSqWen+b3NYhAc/gX/7n3Os5fwe8v8QC5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XMiT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7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BtCMEAAADbAAAADwAAAGRycy9kb3ducmV2LnhtbERPyWrDMBC9B/oPYgq9hFpOKUnsWA7B&#10;0NJTyVJyHqyJZWKNjKU47t9XhUJv83jrFNvJdmKkwbeOFSySFARx7XTLjYKv09vzGoQPyBo7x6Tg&#10;mzxsy4dZgbl2dz7QeAyNiCHsc1RgQuhzKX1tyKJPXE8cuYsbLIYIh0bqAe8x3HbyJU2X0mLLscFg&#10;T5Wh+nq8WQXr6n1/zsZ6vvj0TUCTVa++q5R6epx2GxCBpvAv/nN/6Dh/Bb+/xANk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EG0I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8" o:spid="_x0000_s1030" type="#_x0000_t32" style="position:absolute;top:8686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/5esMAAADbAAAADwAAAGRycy9kb3ducmV2LnhtbESPQWvDMAyF74P9B6PBLmV1OkZpszil&#10;BDZ2KltbehaxGofGcojdNPv31WGwm8R7eu9TsZl8p0YaYhvYwGKegSKug225MXA8fLysQMWEbLEL&#10;TAZ+KcKmfHwoMLfhxj807lOjJIRjjgZcSn2udawdeYzz0BOLdg6DxyTr0Gg74E3Cfadfs2ypPbYs&#10;DQ57qhzVl/3VG1hVn9+n9VjPFrvYJHTr6i12lTHPT9P2HVSiKf2b/66/rOALrPwiA+j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P+Xr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20" o:spid="_x0000_s1031" style="position:absolute;visibility:visible;mso-wrap-style:square" from="7467,0" to="7467,86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AsqL0AAADbAAAADwAAAGRycy9kb3ducmV2LnhtbERPSwrCMBDdC94hjOBGNLVIlWoUUQQ3&#10;Kn4OMDRjW2wmpYlab28WgsvH+y9WranEixpXWlYwHkUgiDOrS84V3K674QyE88gaK8uk4EMOVstu&#10;Z4Gptm8+0+vicxFC2KWooPC+TqV0WUEG3cjWxIG728agD7DJpW7wHcJNJeMoSqTBkkNDgTVtCsoe&#10;l6dRkBzv8eyQTE71dGun29wPMrsbKNXvtes5CE+t/4t/7r1WEIf14Uv4AX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TwLKi9AAAA2wAAAA8AAAAAAAAAAAAAAAAAoQIA&#10;AGRycy9kb3ducmV2LnhtbFBLBQYAAAAABAAEAPkAAACLAwAAAAA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العضلات تتكون من</w:t>
      </w:r>
      <w:r>
        <w:rPr>
          <w:rFonts w:hint="cs"/>
          <w:noProof/>
          <w:sz w:val="32"/>
          <w:szCs w:val="32"/>
          <w:rtl/>
          <w:lang w:bidi="ar-AE"/>
        </w:rPr>
        <w:t xml:space="preserve"> :         نسيج عضلي .</w:t>
      </w:r>
    </w:p>
    <w:p w14:paraId="2D5DC801" w14:textId="5E9F2E53" w:rsidR="0060684A" w:rsidRDefault="0060684A" w:rsidP="0060684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أوعية دموية .</w:t>
      </w:r>
    </w:p>
    <w:p w14:paraId="1BC10DC8" w14:textId="3E4F59FD" w:rsidR="0060684A" w:rsidRDefault="0060684A" w:rsidP="0060684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أعصاب .</w:t>
      </w:r>
    </w:p>
    <w:p w14:paraId="053C0678" w14:textId="3B0F5D5C" w:rsidR="0060684A" w:rsidRDefault="0060684A" w:rsidP="0060684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نسيج ضام .</w:t>
      </w:r>
    </w:p>
    <w:p w14:paraId="35D6ADCF" w14:textId="77777777" w:rsidR="0060684A" w:rsidRPr="0047541D" w:rsidRDefault="0060684A" w:rsidP="0060684A">
      <w:pPr>
        <w:pStyle w:val="ListParagraph"/>
        <w:numPr>
          <w:ilvl w:val="0"/>
          <w:numId w:val="2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editId="060CDCAB">
                <wp:simplePos x="0" y="0"/>
                <wp:positionH relativeFrom="column">
                  <wp:posOffset>5074920</wp:posOffset>
                </wp:positionH>
                <wp:positionV relativeFrom="paragraph">
                  <wp:posOffset>75565</wp:posOffset>
                </wp:positionV>
                <wp:extent cx="441960" cy="594360"/>
                <wp:effectExtent l="57150" t="76200" r="53340" b="12954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594360"/>
                          <a:chOff x="0" y="0"/>
                          <a:chExt cx="746760" cy="594360"/>
                        </a:xfrm>
                      </wpg:grpSpPr>
                      <wps:wsp>
                        <wps:cNvPr id="32" name="Straight Arrow Connector 32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 flipH="1">
                            <a:off x="0" y="59436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746760" y="0"/>
                            <a:ext cx="0" cy="5943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399.6pt;margin-top:5.95pt;width:34.8pt;height:46.8pt;z-index:251719680;mso-width-relative:margin;mso-height-relative:margin" coordsize="7467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">
                <v:shape id="Straight Arrow Connector 32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KS8MMAAADbAAAADwAAAGRycy9kb3ducmV2LnhtbESPQWvCQBSE74X+h+UJvRSzMRUx0VVK&#10;oKUnUVs8P7LPbDD7NmS3Sfrvu0Khx2FmvmG2+8m2YqDeN44VLJIUBHHldMO1gq/Pt/kahA/IGlvH&#10;pOCHPOx3jw9bLLQb+UTDOdQiQtgXqMCE0BVS+sqQRZ+4jjh6V9dbDFH2tdQ9jhFuW5ml6UpabDgu&#10;GOyoNFTdzt9Wwbp8P17yoXpeHHwd0OTl0relUk+z6XUDItAU/sN/7Q+t4CWD+5f4A+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SkvD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34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evH8MAAADbAAAADwAAAGRycy9kb3ducmV2LnhtbESPQWvCQBSE74X+h+UJXorZaIOY6Col&#10;0OKpVFs8P7LPbDD7NmS3Sfrv3UKhx2FmvmF2h8m2YqDeN44VLJMUBHHldMO1gq/P18UGhA/IGlvH&#10;pOCHPBz2jw87LLQb+UTDOdQiQtgXqMCE0BVS+sqQRZ+4jjh6V9dbDFH2tdQ9jhFuW7lK07W02HBc&#10;MNhRaai6nb+tgk359nHJh+pp+e7rgCYvM9+WSs1n08sWRKAp/If/2ket4DmD3y/xB8j9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3rx/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35" o:spid="_x0000_s1029" type="#_x0000_t32" style="position:absolute;top:59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sKhMMAAADbAAAADwAAAGRycy9kb3ducmV2LnhtbESPT4vCMBTE7wt+h/AEL7KmrrpoNYoU&#10;FE+Lf5Y9P5pnU2xeSpOt9dsbYWGPw8z8hlltOluJlhpfOlYwHiUgiHOnSy4UfF9273MQPiBrrByT&#10;ggd52Kx7bytMtbvzidpzKESEsE9RgQmhTqX0uSGLfuRq4uhdXWMxRNkUUjd4j3BbyY8k+ZQWS44L&#10;BmvKDOW3869VMM/2x59Fmw/HX74IaBbZ1FeZUoN+t12CCNSF//Bf+6AVTGbw+hJ/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7CoT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36" o:spid="_x0000_s1030" style="position:absolute;visibility:visible;mso-wrap-style:square" from="7467,0" to="7467,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yHmsIAAADbAAAADwAAAGRycy9kb3ducmV2LnhtbESP0YrCMBRE3wX/IVzBF9FUV6pUo4gi&#10;7IuK1Q+4NNe22NyUJmr9+82C4OMwM2eY5bo1lXhS40rLCsajCARxZnXJuYLrZT+cg3AeWWNlmRS8&#10;ycF61e0sMdH2xWd6pj4XAcIuQQWF93UipcsKMuhGtiYO3s02Bn2QTS51g68AN5WcRFEsDZYcFgqs&#10;aVtQdk8fRkF8vE3mh3h6qmc7O9vlfpDZ/UCpfq/dLEB4av03/Gn/agU/Mfx/CT9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yHmsIAAADbAAAADwAAAAAAAAAAAAAA&#10;AAChAgAAZHJzL2Rvd25yZXYueG1sUEsFBgAAAAAEAAQA+QAAAJADAAAAAA=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النسيج العضلي</w:t>
      </w:r>
      <w:r>
        <w:rPr>
          <w:rFonts w:hint="cs"/>
          <w:noProof/>
          <w:sz w:val="32"/>
          <w:szCs w:val="32"/>
          <w:rtl/>
          <w:lang w:bidi="ar-AE"/>
        </w:rPr>
        <w:t xml:space="preserve"> :</w:t>
      </w:r>
      <w:r w:rsidRPr="0047541D">
        <w:rPr>
          <w:rFonts w:hint="cs"/>
          <w:noProof/>
          <w:sz w:val="32"/>
          <w:szCs w:val="32"/>
          <w:rtl/>
          <w:lang w:bidi="ar-AE"/>
        </w:rPr>
        <w:t xml:space="preserve"> </w:t>
      </w:r>
      <w:r>
        <w:rPr>
          <w:rFonts w:hint="cs"/>
          <w:noProof/>
          <w:sz w:val="32"/>
          <w:szCs w:val="32"/>
          <w:rtl/>
          <w:lang w:bidi="ar-AE"/>
        </w:rPr>
        <w:t xml:space="preserve">         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العضلات الهيكلية</w:t>
      </w:r>
      <w:r>
        <w:rPr>
          <w:rFonts w:hint="cs"/>
          <w:noProof/>
          <w:sz w:val="32"/>
          <w:szCs w:val="32"/>
          <w:rtl/>
          <w:lang w:bidi="ar-AE"/>
        </w:rPr>
        <w:t xml:space="preserve"> .: تحرك العظم في الجوانب والاطراف والعين .</w:t>
      </w:r>
    </w:p>
    <w:p w14:paraId="07D69E6B" w14:textId="77777777" w:rsidR="0060684A" w:rsidRPr="0047541D" w:rsidRDefault="0060684A" w:rsidP="0060684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العضلات الملساء</w:t>
      </w:r>
      <w:r>
        <w:rPr>
          <w:rFonts w:hint="cs"/>
          <w:noProof/>
          <w:sz w:val="32"/>
          <w:szCs w:val="32"/>
          <w:rtl/>
          <w:lang w:bidi="ar-AE"/>
        </w:rPr>
        <w:t xml:space="preserve"> . : تؤدي الوظائف التي لايمكنك التحكم بها .</w:t>
      </w:r>
    </w:p>
    <w:p w14:paraId="4F881589" w14:textId="77777777" w:rsidR="0060684A" w:rsidRDefault="0060684A" w:rsidP="0060684A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العضلة القلبية</w:t>
      </w:r>
      <w:r>
        <w:rPr>
          <w:rFonts w:hint="cs"/>
          <w:noProof/>
          <w:sz w:val="32"/>
          <w:szCs w:val="32"/>
          <w:rtl/>
          <w:lang w:bidi="ar-AE"/>
        </w:rPr>
        <w:t xml:space="preserve"> .: تضخ الدم الى جميع أجزاء الجسم .</w:t>
      </w:r>
    </w:p>
    <w:p w14:paraId="6F95B6F1" w14:textId="50FF5A55" w:rsidR="0060684A" w:rsidRDefault="00273A23" w:rsidP="0060684A">
      <w:pPr>
        <w:pStyle w:val="ListParagraph"/>
        <w:numPr>
          <w:ilvl w:val="0"/>
          <w:numId w:val="5"/>
        </w:numPr>
        <w:bidi/>
        <w:rPr>
          <w:noProof/>
          <w:sz w:val="32"/>
          <w:szCs w:val="32"/>
          <w:lang w:bidi="ar-AE"/>
        </w:rPr>
      </w:pP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الحزم العضلية</w:t>
      </w:r>
      <w:r>
        <w:rPr>
          <w:rFonts w:hint="cs"/>
          <w:noProof/>
          <w:sz w:val="32"/>
          <w:szCs w:val="32"/>
          <w:rtl/>
          <w:lang w:bidi="ar-AE"/>
        </w:rPr>
        <w:t xml:space="preserve"> : هو تجمع الالياف العضلية في مجموعات كثيفة .</w:t>
      </w:r>
    </w:p>
    <w:p w14:paraId="6DCA46F8" w14:textId="323DB336" w:rsidR="00966656" w:rsidRPr="00966656" w:rsidRDefault="00273A23" w:rsidP="00966656">
      <w:pPr>
        <w:pStyle w:val="ListParagraph"/>
        <w:numPr>
          <w:ilvl w:val="0"/>
          <w:numId w:val="5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تتصف خلايا الانسجة العضلية الملساء </w:t>
      </w:r>
      <w:r w:rsidRPr="00A33380">
        <w:rPr>
          <w:rFonts w:hint="cs"/>
          <w:b/>
          <w:bCs/>
          <w:noProof/>
          <w:sz w:val="32"/>
          <w:szCs w:val="32"/>
          <w:rtl/>
          <w:lang w:bidi="ar-AE"/>
        </w:rPr>
        <w:t>بالشكل المغزلي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6"/>
        <w:gridCol w:w="1584"/>
        <w:gridCol w:w="2088"/>
      </w:tblGrid>
      <w:tr w:rsidR="00273A23" w14:paraId="26D6F079" w14:textId="77777777" w:rsidTr="00982B16"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67787E89" w14:textId="77777777" w:rsidR="00273A23" w:rsidRPr="00966656" w:rsidRDefault="00273A23" w:rsidP="00273A23">
            <w:pPr>
              <w:bidi/>
              <w:jc w:val="right"/>
              <w:rPr>
                <w:b/>
                <w:bCs/>
                <w:noProof/>
                <w:sz w:val="34"/>
                <w:szCs w:val="34"/>
                <w:rtl/>
                <w:lang w:bidi="ar-AE"/>
              </w:rPr>
            </w:pPr>
            <w:r w:rsidRPr="00273A23">
              <w:rPr>
                <w:rFonts w:hint="cs"/>
                <w:noProof/>
                <w:sz w:val="72"/>
                <w:szCs w:val="72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editId="48A9F6D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9525</wp:posOffset>
                      </wp:positionV>
                      <wp:extent cx="1158240" cy="356235"/>
                      <wp:effectExtent l="0" t="0" r="3810" b="5715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58240" cy="356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.75pt" to="88.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" strokecolor="#4f81bd [3204]"/>
                  </w:pict>
                </mc:Fallback>
              </mc:AlternateContent>
            </w:r>
            <w:r w:rsidRPr="00273A23">
              <w:rPr>
                <w:rFonts w:hint="cs"/>
                <w:noProof/>
                <w:sz w:val="34"/>
                <w:szCs w:val="34"/>
                <w:rtl/>
                <w:lang w:bidi="ar-AE"/>
              </w:rPr>
              <w:t>ا</w:t>
            </w:r>
            <w:r w:rsidRPr="00966656">
              <w:rPr>
                <w:rFonts w:hint="cs"/>
                <w:b/>
                <w:bCs/>
                <w:noProof/>
                <w:sz w:val="34"/>
                <w:szCs w:val="34"/>
                <w:rtl/>
                <w:lang w:bidi="ar-AE"/>
              </w:rPr>
              <w:t>لاختلاف</w:t>
            </w:r>
          </w:p>
          <w:p w14:paraId="63EC89B9" w14:textId="22171D25" w:rsidR="00273A23" w:rsidRPr="00273A23" w:rsidRDefault="00273A23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 w:rsidRPr="00966656">
              <w:rPr>
                <w:rFonts w:hint="cs"/>
                <w:b/>
                <w:bCs/>
                <w:noProof/>
                <w:sz w:val="32"/>
                <w:szCs w:val="32"/>
                <w:rtl/>
                <w:lang w:bidi="ar-AE"/>
              </w:rPr>
              <w:t xml:space="preserve">العضلة 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046C5EDE" w14:textId="55D3F7B4" w:rsidR="00273A23" w:rsidRPr="00C60883" w:rsidRDefault="00273A23" w:rsidP="00273A23">
            <w:pPr>
              <w:bidi/>
              <w:rPr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</w:pPr>
            <w:r w:rsidRPr="00C60883">
              <w:rPr>
                <w:rFonts w:hint="cs"/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  <w:t>التركيب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4C802A43" w14:textId="0F2DD680" w:rsidR="00273A23" w:rsidRPr="00C60883" w:rsidRDefault="00273A23" w:rsidP="00273A23">
            <w:pPr>
              <w:bidi/>
              <w:rPr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</w:pPr>
            <w:r w:rsidRPr="00C60883">
              <w:rPr>
                <w:rFonts w:hint="cs"/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  <w:t>عدد الانوية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6BE22E58" w14:textId="6C8AA9DD" w:rsidR="00273A23" w:rsidRPr="00C60883" w:rsidRDefault="00273A23" w:rsidP="00273A23">
            <w:pPr>
              <w:bidi/>
              <w:rPr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</w:pPr>
            <w:r w:rsidRPr="00C60883">
              <w:rPr>
                <w:rFonts w:hint="cs"/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  <w:t>التخطيط</w:t>
            </w:r>
          </w:p>
        </w:tc>
        <w:tc>
          <w:tcPr>
            <w:tcW w:w="15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5F18D649" w14:textId="1EA37A6C" w:rsidR="00273A23" w:rsidRPr="00C60883" w:rsidRDefault="00273A23" w:rsidP="00273A23">
            <w:pPr>
              <w:bidi/>
              <w:rPr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</w:pPr>
            <w:r w:rsidRPr="00C60883">
              <w:rPr>
                <w:rFonts w:hint="cs"/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  <w:t>التحكم</w:t>
            </w:r>
          </w:p>
        </w:tc>
        <w:tc>
          <w:tcPr>
            <w:tcW w:w="208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56E19326" w14:textId="08450640" w:rsidR="00273A23" w:rsidRPr="00C60883" w:rsidRDefault="00273A23" w:rsidP="00273A23">
            <w:pPr>
              <w:bidi/>
              <w:rPr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</w:pPr>
            <w:r w:rsidRPr="00C60883">
              <w:rPr>
                <w:rFonts w:hint="cs"/>
                <w:b/>
                <w:bCs/>
                <w:i/>
                <w:iCs/>
                <w:noProof/>
                <w:sz w:val="36"/>
                <w:szCs w:val="36"/>
                <w:rtl/>
                <w:lang w:bidi="ar-AE"/>
              </w:rPr>
              <w:t>مكان الوجود</w:t>
            </w:r>
          </w:p>
        </w:tc>
      </w:tr>
      <w:tr w:rsidR="00273A23" w14:paraId="1D2C692C" w14:textId="77777777" w:rsidTr="00982B16"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1ED4195E" w14:textId="5B0D8C82" w:rsidR="00273A23" w:rsidRDefault="00273A23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الهيكلية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49DDE298" w14:textId="3D44116D" w:rsidR="00273A23" w:rsidRPr="00273A23" w:rsidRDefault="00273A23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 xml:space="preserve">الياف </w:t>
            </w:r>
            <w:r>
              <w:rPr>
                <w:noProof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 xml:space="preserve"> حزم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604ACAF1" w14:textId="752B1F1A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متعددة الانوية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305864B5" w14:textId="3A9B853C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مخططة</w:t>
            </w:r>
          </w:p>
        </w:tc>
        <w:tc>
          <w:tcPr>
            <w:tcW w:w="15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4A1C2F79" w14:textId="6F466A5A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 xml:space="preserve">ارادية </w:t>
            </w:r>
          </w:p>
        </w:tc>
        <w:tc>
          <w:tcPr>
            <w:tcW w:w="208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365605E1" w14:textId="1286F0F8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الاطراف والجذع</w:t>
            </w:r>
          </w:p>
        </w:tc>
      </w:tr>
      <w:tr w:rsidR="00273A23" w14:paraId="3C6360DB" w14:textId="77777777" w:rsidTr="00982B16"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4BCB8E0E" w14:textId="31D4329A" w:rsidR="00273A23" w:rsidRDefault="00273A23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 xml:space="preserve">الملساء 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5B159D74" w14:textId="5E15832B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 w:rsidRPr="00982B16">
              <w:rPr>
                <w:rFonts w:hint="cs"/>
                <w:noProof/>
                <w:sz w:val="30"/>
                <w:szCs w:val="30"/>
                <w:rtl/>
                <w:lang w:bidi="ar-AE"/>
              </w:rPr>
              <w:t>مغزلية - صفائح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67465A55" w14:textId="48B64190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وحيدة النواة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1045E00" w14:textId="58AFFBE8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غير مخططة</w:t>
            </w:r>
          </w:p>
        </w:tc>
        <w:tc>
          <w:tcPr>
            <w:tcW w:w="15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6F96E7C9" w14:textId="7B6B015E" w:rsidR="00273A23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 w:rsidRPr="00982B16">
              <w:rPr>
                <w:rFonts w:hint="cs"/>
                <w:noProof/>
                <w:sz w:val="32"/>
                <w:szCs w:val="32"/>
                <w:rtl/>
                <w:lang w:bidi="ar-AE"/>
              </w:rPr>
              <w:t xml:space="preserve">لاارادية </w:t>
            </w:r>
          </w:p>
        </w:tc>
        <w:tc>
          <w:tcPr>
            <w:tcW w:w="208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0B46F64B" w14:textId="5DEEB8AE" w:rsidR="00273A23" w:rsidRPr="00966656" w:rsidRDefault="0096665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الاحشاء الداخلية</w:t>
            </w:r>
          </w:p>
        </w:tc>
      </w:tr>
      <w:tr w:rsidR="00982B16" w14:paraId="65B230F8" w14:textId="77777777" w:rsidTr="00982B16">
        <w:tc>
          <w:tcPr>
            <w:tcW w:w="183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4B878195" w14:textId="62FC8AEA" w:rsid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 xml:space="preserve">القلبية 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14:paraId="28830AAC" w14:textId="598BD326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الياف - صفائح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14:paraId="463D1E48" w14:textId="462894AC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وحيدة النواة</w:t>
            </w:r>
          </w:p>
        </w:tc>
        <w:tc>
          <w:tcPr>
            <w:tcW w:w="1836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14:paraId="7B93C5A5" w14:textId="77777777" w:rsidR="00982B16" w:rsidRPr="00982B16" w:rsidRDefault="00982B16" w:rsidP="00BB29C8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غير مخططة</w:t>
            </w:r>
          </w:p>
        </w:tc>
        <w:tc>
          <w:tcPr>
            <w:tcW w:w="1584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14:paraId="1E84F1A3" w14:textId="53206AF5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 w:rsidRPr="00982B16">
              <w:rPr>
                <w:rFonts w:hint="cs"/>
                <w:noProof/>
                <w:sz w:val="32"/>
                <w:szCs w:val="32"/>
                <w:rtl/>
                <w:lang w:bidi="ar-AE"/>
              </w:rPr>
              <w:t>لاارادية</w:t>
            </w:r>
          </w:p>
        </w:tc>
        <w:tc>
          <w:tcPr>
            <w:tcW w:w="2088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14:paraId="6D36ADB0" w14:textId="2A2FC520" w:rsidR="00982B16" w:rsidRPr="00966656" w:rsidRDefault="0096665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القلب</w:t>
            </w:r>
          </w:p>
        </w:tc>
      </w:tr>
      <w:tr w:rsidR="00982B16" w14:paraId="69C55DA4" w14:textId="77777777" w:rsidTr="00982B16">
        <w:tc>
          <w:tcPr>
            <w:tcW w:w="183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000D99DA" w14:textId="3A759BBE" w:rsid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تتشابه القلبية مع</w:t>
            </w:r>
          </w:p>
        </w:tc>
        <w:tc>
          <w:tcPr>
            <w:tcW w:w="183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24D3E80F" w14:textId="73068204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الهيكلي</w:t>
            </w:r>
          </w:p>
        </w:tc>
        <w:tc>
          <w:tcPr>
            <w:tcW w:w="183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707A5333" w14:textId="2ECE10B3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الملساء</w:t>
            </w:r>
          </w:p>
        </w:tc>
        <w:tc>
          <w:tcPr>
            <w:tcW w:w="1836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1FD6CB82" w14:textId="187245CB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الملساء</w:t>
            </w:r>
          </w:p>
        </w:tc>
        <w:tc>
          <w:tcPr>
            <w:tcW w:w="1584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0E49F6FF" w14:textId="1DB423EE" w:rsidR="00982B16" w:rsidRPr="00982B16" w:rsidRDefault="00982B1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 w:rsidRPr="00982B16">
              <w:rPr>
                <w:rFonts w:hint="cs"/>
                <w:noProof/>
                <w:sz w:val="32"/>
                <w:szCs w:val="32"/>
                <w:rtl/>
                <w:lang w:bidi="ar-AE"/>
              </w:rPr>
              <w:t>الملساء</w:t>
            </w:r>
          </w:p>
        </w:tc>
        <w:tc>
          <w:tcPr>
            <w:tcW w:w="2088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</w:tcPr>
          <w:p w14:paraId="46955407" w14:textId="05AA3545" w:rsidR="00982B16" w:rsidRPr="00966656" w:rsidRDefault="00966656" w:rsidP="00273A23">
            <w:pPr>
              <w:bidi/>
              <w:rPr>
                <w:noProof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ar-AE"/>
              </w:rPr>
              <w:t>-----</w:t>
            </w:r>
          </w:p>
        </w:tc>
      </w:tr>
    </w:tbl>
    <w:p w14:paraId="44DDDB56" w14:textId="7B65CA20" w:rsidR="00273A23" w:rsidRDefault="00E64DFC" w:rsidP="00966656">
      <w:pPr>
        <w:pStyle w:val="ListParagraph"/>
        <w:numPr>
          <w:ilvl w:val="0"/>
          <w:numId w:val="6"/>
        </w:numPr>
        <w:bidi/>
        <w:rPr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الخلايا العضلية لينة وتعم الجسم ككل </w:t>
      </w:r>
      <w:r w:rsidR="008C143E">
        <w:rPr>
          <w:rFonts w:hint="cs"/>
          <w:noProof/>
          <w:sz w:val="32"/>
          <w:szCs w:val="32"/>
          <w:rtl/>
          <w:lang w:bidi="ar-AE"/>
        </w:rPr>
        <w:t>.</w:t>
      </w:r>
    </w:p>
    <w:p w14:paraId="353D1B0E" w14:textId="0B08213E" w:rsidR="008C143E" w:rsidRDefault="00E64DFC" w:rsidP="008C143E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تعتمد صحة العضلات على كفايتها من الامداد الدموي والعصبي .</w:t>
      </w:r>
    </w:p>
    <w:p w14:paraId="51F0057D" w14:textId="28D3135F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كل ليفة عضلية مزودة بنهايات عصبية تتحكم في نشاطها .</w:t>
      </w:r>
    </w:p>
    <w:p w14:paraId="449AE8F8" w14:textId="3C2786CF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تستهلك العضلات الطاقة وتنتج كميات كبيرة من الفضلات الايضية .</w:t>
      </w:r>
    </w:p>
    <w:p w14:paraId="536B82C6" w14:textId="087F6380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0"/>
          <w:szCs w:val="30"/>
          <w:rtl/>
          <w:lang w:bidi="ar-AE"/>
        </w:rPr>
        <w:t>العضلة--- حزم عضلية ---ليفة عضلية----لييفات عضلية---قطعة عضلية -</w:t>
      </w:r>
      <w:r w:rsidRPr="00EE2C49">
        <w:rPr>
          <w:b/>
          <w:bCs/>
          <w:noProof/>
          <w:sz w:val="30"/>
          <w:szCs w:val="30"/>
          <w:rtl/>
          <w:lang w:bidi="ar-AE"/>
        </w:rPr>
        <w:t>–</w:t>
      </w:r>
      <w:r w:rsidRPr="00EE2C49">
        <w:rPr>
          <w:rFonts w:hint="cs"/>
          <w:b/>
          <w:bCs/>
          <w:noProof/>
          <w:sz w:val="30"/>
          <w:szCs w:val="30"/>
          <w:rtl/>
          <w:lang w:bidi="ar-AE"/>
        </w:rPr>
        <w:t xml:space="preserve"> خيوط الميوسين والاكتين</w:t>
      </w:r>
      <w:r>
        <w:rPr>
          <w:rFonts w:hint="cs"/>
          <w:noProof/>
          <w:sz w:val="32"/>
          <w:szCs w:val="32"/>
          <w:rtl/>
          <w:lang w:bidi="ar-AE"/>
        </w:rPr>
        <w:t>.</w:t>
      </w:r>
    </w:p>
    <w:p w14:paraId="1A18E09F" w14:textId="2D99AABE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الميوسين</w:t>
      </w:r>
      <w:r>
        <w:rPr>
          <w:rFonts w:hint="cs"/>
          <w:noProof/>
          <w:sz w:val="32"/>
          <w:szCs w:val="32"/>
          <w:rtl/>
          <w:lang w:bidi="ar-AE"/>
        </w:rPr>
        <w:t xml:space="preserve"> : خيط بورتيني سميك داخل اللييفة العضلية </w:t>
      </w:r>
      <w:r w:rsidR="00AD0188">
        <w:rPr>
          <w:rFonts w:hint="cs"/>
          <w:noProof/>
          <w:sz w:val="32"/>
          <w:szCs w:val="32"/>
          <w:rtl/>
          <w:lang w:bidi="ar-AE"/>
        </w:rPr>
        <w:t xml:space="preserve">على شكل امتدادات رؤوس بيضوية </w:t>
      </w:r>
      <w:r>
        <w:rPr>
          <w:rFonts w:hint="cs"/>
          <w:noProof/>
          <w:sz w:val="32"/>
          <w:szCs w:val="32"/>
          <w:rtl/>
          <w:lang w:bidi="ar-AE"/>
        </w:rPr>
        <w:t>.</w:t>
      </w:r>
    </w:p>
    <w:p w14:paraId="20A2BD2B" w14:textId="7B380C64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الاكتين</w:t>
      </w:r>
      <w:r>
        <w:rPr>
          <w:rFonts w:hint="cs"/>
          <w:noProof/>
          <w:sz w:val="32"/>
          <w:szCs w:val="32"/>
          <w:rtl/>
          <w:lang w:bidi="ar-AE"/>
        </w:rPr>
        <w:t xml:space="preserve"> : خيط بروتيني دقيق داخل اللييفة العضلية </w:t>
      </w:r>
      <w:r w:rsidR="00AD0188">
        <w:rPr>
          <w:rFonts w:hint="cs"/>
          <w:noProof/>
          <w:sz w:val="32"/>
          <w:szCs w:val="32"/>
          <w:rtl/>
          <w:lang w:bidi="ar-AE"/>
        </w:rPr>
        <w:t>على شكل جدائل ملتفة من حبات الخرز</w:t>
      </w:r>
      <w:r>
        <w:rPr>
          <w:rFonts w:hint="cs"/>
          <w:noProof/>
          <w:sz w:val="32"/>
          <w:szCs w:val="32"/>
          <w:rtl/>
          <w:lang w:bidi="ar-AE"/>
        </w:rPr>
        <w:t>.</w:t>
      </w:r>
    </w:p>
    <w:p w14:paraId="4FAF0E00" w14:textId="2F188D8F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خط </w:t>
      </w:r>
      <w:r w:rsidRPr="00EE2C49">
        <w:rPr>
          <w:b/>
          <w:bCs/>
          <w:noProof/>
          <w:sz w:val="32"/>
          <w:szCs w:val="32"/>
          <w:lang w:bidi="ar-AE"/>
        </w:rPr>
        <w:t>z</w:t>
      </w:r>
      <w:r>
        <w:rPr>
          <w:rFonts w:hint="cs"/>
          <w:noProof/>
          <w:sz w:val="32"/>
          <w:szCs w:val="32"/>
          <w:rtl/>
          <w:lang w:bidi="ar-AE"/>
        </w:rPr>
        <w:t xml:space="preserve">  : هو تركيب تستند وترتكز عليه خطوط الاكتين عند طرفيه .</w:t>
      </w:r>
    </w:p>
    <w:p w14:paraId="5BFB6D61" w14:textId="40BBE512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القطعة العضلية</w:t>
      </w:r>
      <w:r>
        <w:rPr>
          <w:rFonts w:hint="cs"/>
          <w:noProof/>
          <w:sz w:val="32"/>
          <w:szCs w:val="32"/>
          <w:rtl/>
          <w:lang w:bidi="ar-AE"/>
        </w:rPr>
        <w:t xml:space="preserve"> : هي الوحدة الوظيفية للانقباض العضلي وتكون بين خطي </w:t>
      </w:r>
      <w:r w:rsidRPr="00EE2C49">
        <w:rPr>
          <w:b/>
          <w:bCs/>
          <w:noProof/>
          <w:sz w:val="32"/>
          <w:szCs w:val="32"/>
          <w:lang w:bidi="ar-AE"/>
        </w:rPr>
        <w:t>z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 </w:t>
      </w:r>
      <w:r>
        <w:rPr>
          <w:rFonts w:hint="cs"/>
          <w:noProof/>
          <w:sz w:val="32"/>
          <w:szCs w:val="32"/>
          <w:rtl/>
          <w:lang w:bidi="ar-AE"/>
        </w:rPr>
        <w:t>.</w:t>
      </w:r>
    </w:p>
    <w:p w14:paraId="034FCAB8" w14:textId="2422047D" w:rsidR="00E64DFC" w:rsidRDefault="00E64DFC" w:rsidP="00E64DFC">
      <w:pPr>
        <w:pStyle w:val="ListParagraph"/>
        <w:numPr>
          <w:ilvl w:val="0"/>
          <w:numId w:val="6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عند انقباض العضلة </w:t>
      </w:r>
      <w:r w:rsidR="00AD0188">
        <w:rPr>
          <w:rFonts w:hint="cs"/>
          <w:noProof/>
          <w:sz w:val="32"/>
          <w:szCs w:val="32"/>
          <w:rtl/>
          <w:lang w:bidi="ar-AE"/>
        </w:rPr>
        <w:t>تتفاعل خيوط الميوسين والاكتين فتقصر من طول القطعة العضلية .</w:t>
      </w:r>
    </w:p>
    <w:p w14:paraId="6EC7A7EA" w14:textId="3829529D" w:rsidR="00AD0188" w:rsidRPr="00966656" w:rsidRDefault="00AD0188" w:rsidP="00AD0188">
      <w:pPr>
        <w:pStyle w:val="ListParagraph"/>
        <w:numPr>
          <w:ilvl w:val="0"/>
          <w:numId w:val="6"/>
        </w:numPr>
        <w:bidi/>
        <w:rPr>
          <w:noProof/>
          <w:sz w:val="32"/>
          <w:szCs w:val="32"/>
          <w:rtl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editId="4C1B960F">
                <wp:simplePos x="0" y="0"/>
                <wp:positionH relativeFrom="column">
                  <wp:posOffset>4495800</wp:posOffset>
                </wp:positionH>
                <wp:positionV relativeFrom="paragraph">
                  <wp:posOffset>135890</wp:posOffset>
                </wp:positionV>
                <wp:extent cx="426720" cy="1845904"/>
                <wp:effectExtent l="57150" t="57150" r="49530" b="135296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1845904"/>
                          <a:chOff x="0" y="0"/>
                          <a:chExt cx="426720" cy="1859280"/>
                        </a:xfrm>
                      </wpg:grpSpPr>
                      <wps:wsp>
                        <wps:cNvPr id="46" name="Straight Arrow Connector 46"/>
                        <wps:cNvCnPr/>
                        <wps:spPr>
                          <a:xfrm flipH="1">
                            <a:off x="0" y="1524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Arrow Connector 48"/>
                        <wps:cNvCnPr/>
                        <wps:spPr>
                          <a:xfrm flipH="1">
                            <a:off x="0" y="2895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 flipH="1">
                            <a:off x="15240" y="53340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Arrow Connector 60"/>
                        <wps:cNvCnPr/>
                        <wps:spPr>
                          <a:xfrm flipH="1">
                            <a:off x="15240" y="79248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>
                            <a:off x="411480" y="0"/>
                            <a:ext cx="0" cy="10515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Arrow Connector 66"/>
                        <wps:cNvCnPr/>
                        <wps:spPr>
                          <a:xfrm flipH="1">
                            <a:off x="0" y="106680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Arrow Connector 73"/>
                        <wps:cNvCnPr/>
                        <wps:spPr>
                          <a:xfrm flipH="1">
                            <a:off x="15240" y="13563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Arrow Connector 74"/>
                        <wps:cNvCnPr/>
                        <wps:spPr>
                          <a:xfrm flipH="1">
                            <a:off x="15240" y="158496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Arrow Connector 75"/>
                        <wps:cNvCnPr/>
                        <wps:spPr>
                          <a:xfrm flipH="1">
                            <a:off x="0" y="1859280"/>
                            <a:ext cx="41148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/>
                        <wps:spPr>
                          <a:xfrm flipH="1">
                            <a:off x="396240" y="1066800"/>
                            <a:ext cx="15240" cy="7924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354pt;margin-top:10.7pt;width:33.6pt;height:145.35pt;z-index:251722752;mso-height-relative:margin" coordsize="4267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">
                <v:shape id="Straight Arrow Connector 46" o:spid="_x0000_s1027" type="#_x0000_t32" style="position:absolute;top:152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/njsMAAADbAAAADwAAAGRycy9kb3ducmV2LnhtbESPwWrDMBBE74H+g9hCLqGRHUKw3Sih&#10;GBp6Ko0Tel6srWVqrYyl2s7fV4VCjsPMvGH2x9l2YqTBt44VpOsEBHHtdMuNguvl9SkD4QOyxs4x&#10;KbiRh+PhYbHHQruJzzRWoRERwr5ABSaEvpDS14Ys+rXriaP35QaLIcqhkXrAKcJtJzdJspMWW44L&#10;BnsqDdXf1Y9VkJWnj898rFfpu28Cmrzc+q5Uavk4vzyDCDSHe/i//aYVbHfw9yX+AH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v547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48" o:spid="_x0000_s1028" type="#_x0000_t32" style="position:absolute;top:2895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zWZ8AAAADbAAAADwAAAGRycy9kb3ducmV2LnhtbERPz2vCMBS+C/sfwhN2EU0dRWo1yig4&#10;dpKtG54fzbMpNi+liW333y8HwePH93t/nGwrBup941jBepWAIK6cbrhW8PtzWmYgfEDW2DomBX/k&#10;4Xh4me0x127kbxrKUIsYwj5HBSaELpfSV4Ys+pXriCN3db3FEGFfS93jGMNtK9+SZCMtNhwbDHZU&#10;GKpu5d0qyIqPr8t2qBbrs68Dmm2R+rZQ6nU+ve9ABJrCU/xwf2oFaRwbv8QfI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81mfAAAAA2w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54" o:spid="_x0000_s1029" type="#_x0000_t32" style="position:absolute;left:152;top:5334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hKv8MAAADbAAAADwAAAGRycy9kb3ducmV2LnhtbESPQWvCQBSE70L/w/KEXsRsLKmY6Col&#10;0NKTVFs8P7LPbDD7NmS3Sfrvu0Khx2FmvmF2h8m2YqDeN44VrJIUBHHldMO1gq/P1+UGhA/IGlvH&#10;pOCHPBz2D7MdFtqNfKLhHGoRIewLVGBC6AopfWXIok9cRxy9q+sthij7Wuoexwi3rXxK07W02HBc&#10;MNhRaai6nb+tgk359nHJh2qxOvo6oMnLzLelUo/z6WULItAU/sN/7Xet4DmD+5f4A+T+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oSr/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60" o:spid="_x0000_s1030" type="#_x0000_t32" style="position:absolute;left:152;top:7924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+GAcAAAADbAAAADwAAAGRycy9kb3ducmV2LnhtbERPz2vCMBS+C/sfwhN2EU0dUmo1yig4&#10;dhLthudH82yKzUtpYtv998thsOPH93t/nGwrBup941jBepWAIK6cbrhW8P11WmYgfEDW2DomBT/k&#10;4Xh4me0x127kKw1lqEUMYZ+jAhNCl0vpK0MW/cp1xJG7u95iiLCvpe5xjOG2lW9JkkqLDccGgx0V&#10;hqpH+bQKsuLjctsO1WJ99nVAsy02vi2Uep1P7zsQgabwL/5zf2oFaVwfv8QfIA+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3/hgHAAAAA2w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63" o:spid="_x0000_s1031" style="position:absolute;visibility:visible;mso-wrap-style:square" from="4114,0" to="4114,10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gLH8QAAADbAAAADwAAAGRycy9kb3ducmV2LnhtbESP3WrCQBSE7wu+w3IEb0Q32pKE6Cqi&#10;BHrTij8PcMgek2D2bMiuJr59t1Do5TDzzTDr7WAa8aTO1ZYVLOYRCOLC6ppLBddLPktBOI+ssbFM&#10;Cl7kYLsZva0x07bnEz3PvhShhF2GCirv20xKV1Rk0M1tSxy8m+0M+iC7UuoO+1BuGrmMolgarDks&#10;VNjSvqLifn4YBfH3bZl+xR/HNjnY5FD6aWHzqVKT8bBbgfA0+P/wH/2pA/cOv1/C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SAsfxAAAANsAAAAPAAAAAAAAAAAA&#10;AAAAAKECAABkcnMvZG93bnJldi54bWxQSwUGAAAAAAQABAD5AAAAkgMAAAAA&#10;" strokecolor="#c0504d [3205]" strokeweight="2pt">
                  <v:shadow on="t" color="black" opacity="24903f" origin=",.5" offset="0,.55556mm"/>
                </v:line>
                <v:shape id="Straight Arrow Connector 66" o:spid="_x0000_s1032" type="#_x0000_t32" style="position:absolute;top:10668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q77sEAAADbAAAADwAAAGRycy9kb3ducmV2LnhtbESPQYvCMBSE7wv+h/AEL4umihStRpGC&#10;4mnZVfH8aJ5NsXkpTaz132+EhT0OM/MNs972thYdtb5yrGA6SUAQF05XXCq4nPfjBQgfkDXWjknB&#10;izxsN4OPNWbaPfmHulMoRYSwz1CBCaHJpPSFIYt+4hri6N1cazFE2ZZSt/iMcFvLWZKk0mLFccFg&#10;Q7mh4n56WAWL/PB9XXbF5/TLlwHNMp/7OldqNOx3KxCB+vAf/msftYI0hfeX+AP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WrvuwQAAANsAAAAPAAAAAAAAAAAAAAAA&#10;AKECAABkcnMvZG93bnJldi54bWxQSwUGAAAAAAQABAD5AAAAjwMAAAAA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73" o:spid="_x0000_s1033" type="#_x0000_t32" style="position:absolute;left:152;top:13563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SOq8MAAADbAAAADwAAAGRycy9kb3ducmV2LnhtbESPT4vCMBTE7wt+h/AEL7KmruJqNYoU&#10;FE+Lf5Y9P5pnU2xeSpOt9dsbYWGPw8z8hlltOluJlhpfOlYwHiUgiHOnSy4UfF9273MQPiBrrByT&#10;ggd52Kx7bytMtbvzidpzKESEsE9RgQmhTqX0uSGLfuRq4uhdXWMxRNkUUjd4j3BbyY8kmUmLJccF&#10;gzVlhvLb+dcqmGf748+izYfjL18ENIts6qtMqUG/2y5BBOrCf/ivfdAKPifw+hJ/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0jqv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74" o:spid="_x0000_s1034" type="#_x0000_t32" style="position:absolute;left:152;top:15849;width:41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0W38MAAADbAAAADwAAAGRycy9kb3ducmV2LnhtbESPQWvCQBSE70L/w/KEXsRsLKGa6Col&#10;0NKTVFs8P7LPbDD7NmS3Sfrvu0Khx2FmvmF2h8m2YqDeN44VrJIUBHHldMO1gq/P1+UGhA/IGlvH&#10;pOCHPBz2D7MdFtqNfKLhHGoRIewLVGBC6AopfWXIok9cRxy9q+sthij7Wuoexwi3rXxK02dpseG4&#10;YLCj0lB1O39bBZvy7eOSD9VidfR1QJOXmW9LpR7n08sWRKAp/If/2u9awTqD+5f4A+T+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dFt/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75" o:spid="_x0000_s1035" type="#_x0000_t32" style="position:absolute;top:18592;width:411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GzRMMAAADbAAAADwAAAGRycy9kb3ducmV2LnhtbESPT4vCMBTE7wt+h/AEL7KmLupqNYoU&#10;FE+Lf5Y9P5pnU2xeSpOt9dsbYWGPw8z8hlltOluJlhpfOlYwHiUgiHOnSy4UfF9273MQPiBrrByT&#10;ggd52Kx7bytMtbvzidpzKESEsE9RgQmhTqX0uSGLfuRq4uhdXWMxRNkUUjd4j3BbyY8kmUmLJccF&#10;gzVlhvLb+dcqmGf748+izYfjL18ENIts4qtMqUG/2y5BBOrCf/ivfdAKPqfw+hJ/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Rs0TDAAAA2wAAAA8AAAAAAAAAAAAA&#10;AAAAoQIAAGRycy9kb3ducmV2LnhtbFBLBQYAAAAABAAEAPkAAACR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76" o:spid="_x0000_s1036" style="position:absolute;flip:x;visibility:visible;mso-wrap-style:square" from="3962,10668" to="4114,18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S78cEAAADbAAAADwAAAGRycy9kb3ducmV2LnhtbESPQWsCMRSE7wX/Q3hCL0WzlWJlNYoU&#10;CqU3te35sXnuBjcvS/LW3f77Rih4HGbmG2azG32rrhSTC2zgeV6AIq6CdVwb+Dq9z1agkiBbbAOT&#10;gV9KsNtOHjZY2jDwga5HqVWGcCrRQCPSlVqnqiGPaR464uydQ/QoWcZa24hDhvtWL4piqT06zgsN&#10;dvTWUHU59j5T3Oclxr5/kR/8psWT7LUbB2Mep+N+DUpolHv4v/1hDbwu4fYl/wC9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lLvxwQAAANsAAAAPAAAAAAAAAAAAAAAA&#10;AKECAABkcnMvZG93bnJldi54bWxQSwUGAAAAAAQABAD5AAAAjwMAAAAA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طرق الانقباض العضلي:</w:t>
      </w:r>
      <w:r>
        <w:rPr>
          <w:rFonts w:hint="cs"/>
          <w:noProof/>
          <w:sz w:val="32"/>
          <w:szCs w:val="32"/>
          <w:rtl/>
          <w:lang w:bidi="ar-AE"/>
        </w:rPr>
        <w:t xml:space="preserve">          ينبه السيال العصبي عدد من الليف العضلية على قدر الحاجة للانقباض</w:t>
      </w:r>
    </w:p>
    <w:p w14:paraId="577D6358" w14:textId="6CE9E966" w:rsidR="0060684A" w:rsidRDefault="00AD0188" w:rsidP="0060684A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ترتبط خيوط الميوسين بالاكتين مشكلة جسور عرضية .</w:t>
      </w:r>
    </w:p>
    <w:p w14:paraId="64ABF18D" w14:textId="01F22AF1" w:rsidR="00AD0188" w:rsidRDefault="00AD0188" w:rsidP="00AD0188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تنجني رؤوس الميوسين الى الداخل ساحبة معها الاكتين .</w:t>
      </w:r>
    </w:p>
    <w:p w14:paraId="7E90575B" w14:textId="0EE80A1A" w:rsidR="00AD0188" w:rsidRDefault="00AD0188" w:rsidP="00AD0188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تتفكك الجسور العرضية بالطاقة . </w:t>
      </w:r>
    </w:p>
    <w:p w14:paraId="63A23AF3" w14:textId="2BB4248B" w:rsidR="00AD0188" w:rsidRDefault="00AD0188" w:rsidP="00AD0188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 تعود خيوط الميوسين لترتبط بموقع آ</w:t>
      </w:r>
      <w:r>
        <w:rPr>
          <w:rFonts w:hint="cs"/>
          <w:noProof/>
          <w:sz w:val="32"/>
          <w:szCs w:val="32"/>
          <w:rtl/>
          <w:lang w:bidi="ar-AE"/>
        </w:rPr>
        <w:t>خر من الاكتين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38EABB38" w14:textId="1C3DA4DB" w:rsidR="00AD0188" w:rsidRDefault="00AD0188" w:rsidP="00AD0188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تتم عملية السحب من جديد .</w:t>
      </w:r>
    </w:p>
    <w:p w14:paraId="03EA3284" w14:textId="4DC36781" w:rsidR="00AD0188" w:rsidRDefault="00AD0188" w:rsidP="00AD0188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يقصر طول القطعة العضلية بكاملها .</w:t>
      </w:r>
    </w:p>
    <w:p w14:paraId="5C669A86" w14:textId="23228C86" w:rsidR="00AD0188" w:rsidRDefault="00AD0188" w:rsidP="00AD0188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يحدث الانقباض العضلي .</w:t>
      </w:r>
    </w:p>
    <w:p w14:paraId="7F75C352" w14:textId="6B39C325" w:rsidR="00AD0188" w:rsidRDefault="00543F54" w:rsidP="00AD0188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يتطلب الانقباض العضلي طاقة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"" </w:t>
      </w:r>
      <w:r w:rsidRPr="00EE2C49">
        <w:rPr>
          <w:b/>
          <w:bCs/>
          <w:noProof/>
          <w:sz w:val="32"/>
          <w:szCs w:val="32"/>
          <w:lang w:bidi="ar-AE"/>
        </w:rPr>
        <w:t>ATP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 "" </w:t>
      </w:r>
      <w:r>
        <w:rPr>
          <w:rFonts w:hint="cs"/>
          <w:noProof/>
          <w:sz w:val="32"/>
          <w:szCs w:val="32"/>
          <w:rtl/>
          <w:lang w:bidi="ar-AE"/>
        </w:rPr>
        <w:t>.</w:t>
      </w:r>
    </w:p>
    <w:p w14:paraId="22005D2D" w14:textId="4597E779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تستخدم الانفباض العضلي الطاقة في فصل خيوط الميوسين عن خرزات الاكتين .</w:t>
      </w:r>
    </w:p>
    <w:p w14:paraId="0AEB8255" w14:textId="2A1AFB10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اذا حدث نقص في الطاقة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"" </w:t>
      </w:r>
      <w:r w:rsidRPr="00EE2C49">
        <w:rPr>
          <w:b/>
          <w:bCs/>
          <w:noProof/>
          <w:sz w:val="32"/>
          <w:szCs w:val="32"/>
          <w:lang w:bidi="ar-AE"/>
        </w:rPr>
        <w:t>ATP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 ""</w:t>
      </w:r>
      <w:r>
        <w:rPr>
          <w:rFonts w:hint="cs"/>
          <w:noProof/>
          <w:sz w:val="32"/>
          <w:szCs w:val="32"/>
          <w:rtl/>
          <w:lang w:bidi="ar-AE"/>
        </w:rPr>
        <w:t xml:space="preserve"> فإن الجسور العرضية تبقى مرتبطة بمكان واحد من الاكتين فيحدث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التشنج العضلي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681E6E6D" w14:textId="727F2EBA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الانقباض العضلي يتبع قانون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الكل والعدم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14307B53" w14:textId="30384618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كلما زادت عدد اليف العضلية التي تم تنبيهها يزيد مستوى الانقباض العضلي .</w:t>
      </w:r>
    </w:p>
    <w:p w14:paraId="79E5C355" w14:textId="56BE0885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editId="342F100A">
                <wp:simplePos x="0" y="0"/>
                <wp:positionH relativeFrom="column">
                  <wp:posOffset>4526280</wp:posOffset>
                </wp:positionH>
                <wp:positionV relativeFrom="paragraph">
                  <wp:posOffset>132715</wp:posOffset>
                </wp:positionV>
                <wp:extent cx="411480" cy="274320"/>
                <wp:effectExtent l="57150" t="76200" r="64770" b="12573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274320"/>
                          <a:chOff x="0" y="0"/>
                          <a:chExt cx="746760" cy="274320"/>
                        </a:xfrm>
                      </wpg:grpSpPr>
                      <wps:wsp>
                        <wps:cNvPr id="102" name="Straight Arrow Connector 102"/>
                        <wps:cNvCnPr/>
                        <wps:spPr>
                          <a:xfrm flipH="1">
                            <a:off x="0" y="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Straight Arrow Connector 107"/>
                        <wps:cNvCnPr/>
                        <wps:spPr>
                          <a:xfrm flipH="1">
                            <a:off x="0" y="274320"/>
                            <a:ext cx="74676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Straight Connector 108"/>
                        <wps:cNvCnPr/>
                        <wps:spPr>
                          <a:xfrm>
                            <a:off x="746760" y="0"/>
                            <a:ext cx="0" cy="2743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356.4pt;margin-top:10.45pt;width:32.4pt;height:21.6pt;z-index:251724800;mso-width-relative:margin;mso-height-relative:margin" coordsize="7467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">
                <v:shape id="Straight Arrow Connector 102" o:spid="_x0000_s1027" type="#_x0000_t32" style="position:absolute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R31cAAAADcAAAADwAAAGRycy9kb3ducmV2LnhtbERPTYvCMBC9C/sfwix4kTVVRLRrlKWg&#10;eBKt4nloZpuyzaQ02Vr/vREEb/N4n7Pa9LYWHbW+cqxgMk5AEBdOV1wquJy3XwsQPiBrrB2Tgjt5&#10;2Kw/BitMtbvxibo8lCKGsE9RgQmhSaX0hSGLfuwa4sj9utZiiLAtpW7xFsNtLadJMpcWK44NBhvK&#10;DBV/+b9VsMh2x+uyK0aTgy8DmmU283Wm1PCz//kGEagPb/HLvddxfjKF5zPxAr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0d9X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shape id="Straight Arrow Connector 107" o:spid="_x0000_s1028" type="#_x0000_t32" style="position:absolute;top:2743;width:74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UTcAAAADcAAAADwAAAGRycy9kb3ducmV2LnhtbERPS4vCMBC+L/gfwgheFk0VWbVrFCko&#10;nmR9sOehmW3KNpPSxFr/vREEb/PxPWe57mwlWmp86VjBeJSAIM6dLrlQcDlvh3MQPiBrrByTgjt5&#10;WK96H0tMtbvxkdpTKEQMYZ+iAhNCnUrpc0MW/cjVxJH7c43FEGFTSN3gLYbbSk6S5EtaLDk2GKwp&#10;M5T/n65WwTzb/fwu2vxzfPBFQLPIpr7KlBr0u803iEBdeItf7r2O85MZPJ+JF8jV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bD1E3AAAAA3AAAAA8AAAAAAAAAAAAAAAAA&#10;oQIAAGRycy9kb3ducmV2LnhtbFBLBQYAAAAABAAEAPkAAACOAwAAAAA=&#10;" strokecolor="#c0504d [3205]" strokeweight="2pt">
                  <v:stroke endarrow="open"/>
                  <v:shadow on="t" color="black" opacity="24903f" origin=",.5" offset="0,.55556mm"/>
                </v:shape>
                <v:line id="Straight Connector 108" o:spid="_x0000_s1029" style="position:absolute;visibility:visible;mso-wrap-style:square" from="7467,0" to="7467,2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ArEsUAAADcAAAADwAAAGRycy9kb3ducmV2LnhtbESPzWrDQAyE74W8w6JCLqFZ1xQnuNmE&#10;0GDIpS35eQDhVWxTr9Z4N7bz9tWh0JvEjGY+bXaTa9VAfWg8G3hdJqCIS28brgxcL8XLGlSIyBZb&#10;z2TgQQF229nTBnPrRz7RcI6VkhAOORqoY+xyrUNZk8Ow9B2xaDffO4yy9pW2PY4S7lqdJkmmHTYs&#10;DTV29FFT+XO+OwPZ1y1df2Zv393q4FeHKi5KXyyMmT9P+3dQkab4b/67PlrBT4RW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6ArEsUAAADcAAAADwAAAAAAAAAA&#10;AAAAAAChAgAAZHJzL2Rvd25yZXYueG1sUEsFBgAAAAAEAAQA+QAAAJMDAAAAAA==&#10;" strokecolor="#c0504d [3205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تثبت العضلات بواسطة</w:t>
      </w:r>
      <w:r>
        <w:rPr>
          <w:rFonts w:hint="cs"/>
          <w:noProof/>
          <w:sz w:val="32"/>
          <w:szCs w:val="32"/>
          <w:rtl/>
          <w:lang w:bidi="ar-AE"/>
        </w:rPr>
        <w:t xml:space="preserve"> :          على العظم مباشرة .</w:t>
      </w:r>
    </w:p>
    <w:p w14:paraId="0C87189E" w14:textId="397479A6" w:rsidR="00543F54" w:rsidRPr="00543F54" w:rsidRDefault="00543F54" w:rsidP="00543F54">
      <w:pPr>
        <w:pStyle w:val="ListParagraph"/>
        <w:bidi/>
        <w:ind w:left="360"/>
        <w:rPr>
          <w:noProof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                                       بواسطة "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الوتر</w:t>
      </w:r>
      <w:r>
        <w:rPr>
          <w:rFonts w:hint="cs"/>
          <w:noProof/>
          <w:sz w:val="32"/>
          <w:szCs w:val="32"/>
          <w:rtl/>
          <w:lang w:bidi="ar-AE"/>
        </w:rPr>
        <w:t xml:space="preserve"> " : خيط ليفي من النسيج الضام .</w:t>
      </w:r>
    </w:p>
    <w:p w14:paraId="024A6127" w14:textId="4EAB31C4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يتصل العضلة ثنائية الرأس بعظم الكعبرة بواسطة أوتار وتتصل بعظمة الوح من الطرف الاخر .</w:t>
      </w:r>
    </w:p>
    <w:p w14:paraId="18A11841" w14:textId="772C263D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lastRenderedPageBreak/>
        <w:t xml:space="preserve">الاصل </w:t>
      </w:r>
      <w:r>
        <w:rPr>
          <w:rFonts w:hint="cs"/>
          <w:noProof/>
          <w:sz w:val="32"/>
          <w:szCs w:val="32"/>
          <w:rtl/>
          <w:lang w:bidi="ar-AE"/>
        </w:rPr>
        <w:t>: هو النقطة التي تتحد بها العضلة مع عظم ثابت .</w:t>
      </w:r>
    </w:p>
    <w:p w14:paraId="73C3EDF0" w14:textId="13255EBF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المتصل </w:t>
      </w:r>
      <w:r>
        <w:rPr>
          <w:rFonts w:hint="cs"/>
          <w:noProof/>
          <w:sz w:val="32"/>
          <w:szCs w:val="32"/>
          <w:rtl/>
          <w:lang w:bidi="ar-AE"/>
        </w:rPr>
        <w:t>: هي النقطة التي تتحد بها العضلة مع عظم متحرك .</w:t>
      </w:r>
    </w:p>
    <w:p w14:paraId="1BB085D4" w14:textId="78D970F5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تحرك العضلات العظام عن طريق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 xml:space="preserve">سحبها </w:t>
      </w:r>
      <w:r w:rsidRPr="00EE2C49">
        <w:rPr>
          <w:rFonts w:hint="cs"/>
          <w:noProof/>
          <w:sz w:val="32"/>
          <w:szCs w:val="32"/>
          <w:rtl/>
          <w:lang w:bidi="ar-AE"/>
        </w:rPr>
        <w:t>وليس دفعها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48CF5C6B" w14:textId="46210F09" w:rsidR="00543F54" w:rsidRDefault="00543F5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تعمل العضلات على شكل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ازواج متضادة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7D4AA1E9" w14:textId="4A5155B9" w:rsidR="00543F54" w:rsidRDefault="001548E4" w:rsidP="00543F5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العضلة القابضة :</w:t>
      </w:r>
      <w:r>
        <w:rPr>
          <w:rFonts w:hint="cs"/>
          <w:noProof/>
          <w:sz w:val="32"/>
          <w:szCs w:val="32"/>
          <w:rtl/>
          <w:lang w:bidi="ar-AE"/>
        </w:rPr>
        <w:t xml:space="preserve"> العضلة التي تطوي المفصل ." ثنائية الرؤوس "</w:t>
      </w:r>
    </w:p>
    <w:p w14:paraId="2D5287FA" w14:textId="6E19A343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العضلة الباسطة</w:t>
      </w:r>
      <w:r>
        <w:rPr>
          <w:rFonts w:hint="cs"/>
          <w:noProof/>
          <w:sz w:val="32"/>
          <w:szCs w:val="32"/>
          <w:rtl/>
          <w:lang w:bidi="ar-AE"/>
        </w:rPr>
        <w:t xml:space="preserve"> : هي العضلة التي تجعل الذراع ينحني ." ثلاثية الرؤوس " .</w:t>
      </w:r>
    </w:p>
    <w:p w14:paraId="54F5C681" w14:textId="3C21B8F7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تخزن الخلايا العضلة العضلية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الجلايكوجين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74C1BBA3" w14:textId="42BC9126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يستخدم الجلايكوجين مص</w:t>
      </w:r>
      <w:r w:rsidR="00EE2C49">
        <w:rPr>
          <w:rFonts w:hint="cs"/>
          <w:noProof/>
          <w:sz w:val="32"/>
          <w:szCs w:val="32"/>
          <w:rtl/>
          <w:lang w:bidi="ar-AE"/>
        </w:rPr>
        <w:t>د</w:t>
      </w:r>
      <w:r>
        <w:rPr>
          <w:rFonts w:hint="cs"/>
          <w:noProof/>
          <w:sz w:val="32"/>
          <w:szCs w:val="32"/>
          <w:rtl/>
          <w:lang w:bidi="ar-AE"/>
        </w:rPr>
        <w:t>را للطاقة عندما لايستطيع الدم امداده بالجلوكوز .</w:t>
      </w:r>
    </w:p>
    <w:p w14:paraId="1CEBC0DF" w14:textId="27CC2F63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تحرر عملية تفكك الجلايكوجين كمية هائلة من الطاقة </w:t>
      </w:r>
      <w:r>
        <w:rPr>
          <w:rFonts w:hint="cs"/>
          <w:noProof/>
          <w:sz w:val="32"/>
          <w:szCs w:val="32"/>
          <w:rtl/>
          <w:lang w:bidi="ar-AE"/>
        </w:rPr>
        <w:t xml:space="preserve">"" </w:t>
      </w:r>
      <w:r w:rsidRPr="00EE2C49">
        <w:rPr>
          <w:b/>
          <w:bCs/>
          <w:noProof/>
          <w:sz w:val="32"/>
          <w:szCs w:val="32"/>
          <w:lang w:bidi="ar-AE"/>
        </w:rPr>
        <w:t>ATP</w:t>
      </w:r>
      <w:r>
        <w:rPr>
          <w:rFonts w:hint="cs"/>
          <w:noProof/>
          <w:sz w:val="32"/>
          <w:szCs w:val="32"/>
          <w:rtl/>
          <w:lang w:bidi="ar-AE"/>
        </w:rPr>
        <w:t xml:space="preserve"> ""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5F42A355" w14:textId="7314E3E6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بعد نفاذ الكميات المخزونة تستخدم الجزيئات الدهنية للطاقة .</w:t>
      </w:r>
    </w:p>
    <w:p w14:paraId="0377D104" w14:textId="3822FBDF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تعب العضلة</w:t>
      </w:r>
      <w:r>
        <w:rPr>
          <w:rFonts w:hint="cs"/>
          <w:noProof/>
          <w:sz w:val="32"/>
          <w:szCs w:val="32"/>
          <w:rtl/>
          <w:lang w:bidi="ar-AE"/>
        </w:rPr>
        <w:t xml:space="preserve"> : عدم اعادة كمية من الطاقة تكفى استخدام العضلات .</w:t>
      </w:r>
    </w:p>
    <w:p w14:paraId="312576D9" w14:textId="0A1C7EB7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بعد حدوث تعب العضلة يحدث هناك تنبيهات من السيال العصبي ولكن لاتستطيع القيام بالوظيفة لعدم توفر الطافة </w:t>
      </w:r>
      <w:r>
        <w:rPr>
          <w:rFonts w:hint="cs"/>
          <w:noProof/>
          <w:sz w:val="32"/>
          <w:szCs w:val="32"/>
          <w:rtl/>
          <w:lang w:bidi="ar-AE"/>
        </w:rPr>
        <w:t xml:space="preserve">"" </w:t>
      </w:r>
      <w:r w:rsidRPr="00EE2C49">
        <w:rPr>
          <w:b/>
          <w:bCs/>
          <w:noProof/>
          <w:sz w:val="32"/>
          <w:szCs w:val="32"/>
          <w:lang w:bidi="ar-AE"/>
        </w:rPr>
        <w:t>ATP</w:t>
      </w:r>
      <w:r>
        <w:rPr>
          <w:rFonts w:hint="cs"/>
          <w:noProof/>
          <w:sz w:val="32"/>
          <w:szCs w:val="32"/>
          <w:rtl/>
          <w:lang w:bidi="ar-AE"/>
        </w:rPr>
        <w:t xml:space="preserve"> ""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0235F938" w14:textId="4CAF4C0F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في غياب </w:t>
      </w:r>
      <w:r>
        <w:rPr>
          <w:rFonts w:hint="cs"/>
          <w:noProof/>
          <w:sz w:val="32"/>
          <w:szCs w:val="32"/>
          <w:rtl/>
          <w:lang w:bidi="ar-AE"/>
        </w:rPr>
        <w:t xml:space="preserve">"" </w:t>
      </w:r>
      <w:r w:rsidRPr="00EE2C49">
        <w:rPr>
          <w:b/>
          <w:bCs/>
          <w:noProof/>
          <w:sz w:val="32"/>
          <w:szCs w:val="32"/>
          <w:lang w:bidi="ar-AE"/>
        </w:rPr>
        <w:t>ATP</w:t>
      </w:r>
      <w:r>
        <w:rPr>
          <w:rFonts w:hint="cs"/>
          <w:noProof/>
          <w:sz w:val="32"/>
          <w:szCs w:val="32"/>
          <w:rtl/>
          <w:lang w:bidi="ar-AE"/>
        </w:rPr>
        <w:t xml:space="preserve"> ""</w:t>
      </w:r>
      <w:r>
        <w:rPr>
          <w:rFonts w:hint="cs"/>
          <w:noProof/>
          <w:sz w:val="32"/>
          <w:szCs w:val="32"/>
          <w:rtl/>
          <w:lang w:bidi="ar-AE"/>
        </w:rPr>
        <w:t xml:space="preserve"> يحدث حالة من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الانقباض العضلي</w:t>
      </w:r>
      <w:r>
        <w:rPr>
          <w:rFonts w:hint="cs"/>
          <w:noProof/>
          <w:sz w:val="32"/>
          <w:szCs w:val="32"/>
          <w:rtl/>
          <w:lang w:bidi="ar-AE"/>
        </w:rPr>
        <w:t xml:space="preserve"> فيأدي الى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الشد العضلي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38DC803D" w14:textId="0A88F851" w:rsidR="001548E4" w:rsidRDefault="001548E4" w:rsidP="001548E4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يستخدم الاكسجين في بناء </w:t>
      </w:r>
      <w:r>
        <w:rPr>
          <w:rFonts w:hint="cs"/>
          <w:noProof/>
          <w:sz w:val="32"/>
          <w:szCs w:val="32"/>
          <w:rtl/>
          <w:lang w:bidi="ar-AE"/>
        </w:rPr>
        <w:t xml:space="preserve">"" </w:t>
      </w:r>
      <w:r w:rsidRPr="00EE2C49">
        <w:rPr>
          <w:b/>
          <w:bCs/>
          <w:noProof/>
          <w:sz w:val="32"/>
          <w:szCs w:val="32"/>
          <w:lang w:bidi="ar-AE"/>
        </w:rPr>
        <w:t>ATP</w:t>
      </w:r>
      <w:r>
        <w:rPr>
          <w:rFonts w:hint="cs"/>
          <w:noProof/>
          <w:sz w:val="32"/>
          <w:szCs w:val="32"/>
          <w:rtl/>
          <w:lang w:bidi="ar-AE"/>
        </w:rPr>
        <w:t xml:space="preserve"> "" 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  <w:r w:rsidR="00405959">
        <w:rPr>
          <w:rFonts w:hint="cs"/>
          <w:noProof/>
          <w:sz w:val="32"/>
          <w:szCs w:val="32"/>
          <w:rtl/>
          <w:lang w:bidi="ar-AE"/>
        </w:rPr>
        <w:t xml:space="preserve">وهنك الحاجة له للحفاظ على الكمية القصوى لـ </w:t>
      </w:r>
      <w:r w:rsidR="00405959">
        <w:rPr>
          <w:rFonts w:hint="cs"/>
          <w:noProof/>
          <w:sz w:val="32"/>
          <w:szCs w:val="32"/>
          <w:rtl/>
          <w:lang w:bidi="ar-AE"/>
        </w:rPr>
        <w:t xml:space="preserve">"" </w:t>
      </w:r>
      <w:r w:rsidR="00405959">
        <w:rPr>
          <w:noProof/>
          <w:sz w:val="32"/>
          <w:szCs w:val="32"/>
          <w:lang w:bidi="ar-AE"/>
        </w:rPr>
        <w:t>ATP</w:t>
      </w:r>
      <w:r w:rsidR="00405959">
        <w:rPr>
          <w:rFonts w:hint="cs"/>
          <w:noProof/>
          <w:sz w:val="32"/>
          <w:szCs w:val="32"/>
          <w:rtl/>
          <w:lang w:bidi="ar-AE"/>
        </w:rPr>
        <w:t xml:space="preserve"> ""</w:t>
      </w:r>
      <w:r w:rsidR="00405959"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6C0E5477" w14:textId="7A033191" w:rsidR="00405959" w:rsidRDefault="00405959" w:rsidP="00405959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>بعد الجهد العضلي لايعود الجهاز الدوري والتنفسي قادرين على توفير ما يكفي من الاكسجين للعضلات.</w:t>
      </w:r>
    </w:p>
    <w:p w14:paraId="67918D59" w14:textId="55E86AF8" w:rsidR="00405959" w:rsidRDefault="00405959" w:rsidP="00405959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نقص الاكسجين</w:t>
      </w:r>
      <w:r>
        <w:rPr>
          <w:rFonts w:hint="cs"/>
          <w:noProof/>
          <w:sz w:val="32"/>
          <w:szCs w:val="32"/>
          <w:rtl/>
          <w:lang w:bidi="ar-AE"/>
        </w:rPr>
        <w:t xml:space="preserve"> : هو انخفاض كمية الاكسجين في الجسم "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هو انخفاض مؤقت فقط</w:t>
      </w:r>
      <w:r>
        <w:rPr>
          <w:rFonts w:hint="cs"/>
          <w:noProof/>
          <w:sz w:val="32"/>
          <w:szCs w:val="32"/>
          <w:rtl/>
          <w:lang w:bidi="ar-AE"/>
        </w:rPr>
        <w:t xml:space="preserve"> "</w:t>
      </w:r>
    </w:p>
    <w:p w14:paraId="505C8B8D" w14:textId="22C71140" w:rsidR="00405959" w:rsidRDefault="00405959" w:rsidP="00405959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  <w:lang w:bidi="ar-AE"/>
        </w:rPr>
        <w:t xml:space="preserve">يؤدي النقص في الاكسجين الى تراكم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الحمض اللبني</w:t>
      </w:r>
      <w:r>
        <w:rPr>
          <w:rFonts w:hint="cs"/>
          <w:noProof/>
          <w:sz w:val="32"/>
          <w:szCs w:val="32"/>
          <w:rtl/>
          <w:lang w:bidi="ar-AE"/>
        </w:rPr>
        <w:t xml:space="preserve"> على العضلات ويؤدي الى </w:t>
      </w: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تعب العضلة</w:t>
      </w:r>
      <w:r>
        <w:rPr>
          <w:rFonts w:hint="cs"/>
          <w:noProof/>
          <w:sz w:val="32"/>
          <w:szCs w:val="32"/>
          <w:rtl/>
          <w:lang w:bidi="ar-AE"/>
        </w:rPr>
        <w:t xml:space="preserve"> .</w:t>
      </w:r>
    </w:p>
    <w:p w14:paraId="49ED982B" w14:textId="00AB2A54" w:rsidR="00405959" w:rsidRDefault="00405959" w:rsidP="00405959">
      <w:pPr>
        <w:pStyle w:val="ListParagraph"/>
        <w:numPr>
          <w:ilvl w:val="0"/>
          <w:numId w:val="7"/>
        </w:numPr>
        <w:bidi/>
        <w:rPr>
          <w:rFonts w:hint="cs"/>
          <w:noProof/>
          <w:sz w:val="32"/>
          <w:szCs w:val="32"/>
          <w:lang w:bidi="ar-AE"/>
        </w:rPr>
      </w:pPr>
      <w:r w:rsidRPr="00EE2C49">
        <w:rPr>
          <w:rFonts w:hint="cs"/>
          <w:b/>
          <w:bCs/>
          <w:noProof/>
          <w:sz w:val="32"/>
          <w:szCs w:val="32"/>
          <w:rtl/>
          <w:lang w:bidi="ar-AE"/>
        </w:rPr>
        <w:t>الحمض اللبني</w:t>
      </w:r>
      <w:r>
        <w:rPr>
          <w:rFonts w:hint="cs"/>
          <w:noProof/>
          <w:sz w:val="32"/>
          <w:szCs w:val="32"/>
          <w:rtl/>
          <w:lang w:bidi="ar-AE"/>
        </w:rPr>
        <w:t xml:space="preserve"> : هو فضلات ايضية تتكون عندما يحدث نقص في الاكسجين .</w:t>
      </w:r>
    </w:p>
    <w:p w14:paraId="7C05BD61" w14:textId="6C0F0DE7" w:rsidR="001548E4" w:rsidRPr="00A33380" w:rsidRDefault="00A33380" w:rsidP="001548E4">
      <w:pPr>
        <w:pStyle w:val="ListParagraph"/>
        <w:numPr>
          <w:ilvl w:val="0"/>
          <w:numId w:val="7"/>
        </w:numPr>
        <w:bidi/>
        <w:rPr>
          <w:noProof/>
          <w:sz w:val="32"/>
          <w:szCs w:val="32"/>
          <w:rtl/>
          <w:lang w:bidi="ar-AE"/>
        </w:rPr>
      </w:pPr>
      <w:r w:rsidRPr="00A33380">
        <w:rPr>
          <w:rFonts w:hint="cs"/>
          <w:noProof/>
          <w:sz w:val="32"/>
          <w:szCs w:val="32"/>
          <w:rtl/>
          <w:lang w:bidi="ar-AE"/>
        </w:rPr>
        <w:t>الالم العضلي يستمر حتى تطرح جميع الفضلات الايضية التي تكونت وتراكمت على الالياف العضلية ، ويعود الاكسجين بشكل طبعي الى العضلة .</w:t>
      </w:r>
      <w:r w:rsidR="001548E4" w:rsidRPr="00A33380">
        <w:rPr>
          <w:rFonts w:hint="cs"/>
          <w:noProof/>
          <w:sz w:val="32"/>
          <w:szCs w:val="32"/>
          <w:rtl/>
          <w:lang w:bidi="ar-AE"/>
        </w:rPr>
        <w:t xml:space="preserve"> </w:t>
      </w:r>
    </w:p>
    <w:p w14:paraId="31DA2BBA" w14:textId="77777777" w:rsidR="0060684A" w:rsidRDefault="0060684A" w:rsidP="0060684A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6BE85D0A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4C46301C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3BB0762B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7BB21AD9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  <w:bookmarkStart w:id="0" w:name="_GoBack"/>
      <w:bookmarkEnd w:id="0"/>
    </w:p>
    <w:p w14:paraId="7ABCDEC1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3ABA8FEB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22300350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26FBDED8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27A0C296" w14:textId="77777777" w:rsidR="00A33380" w:rsidRDefault="00A33380" w:rsidP="00A33380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547EEFB9" w14:textId="77777777" w:rsidR="00EE2C49" w:rsidRDefault="00EE2C49" w:rsidP="00EE2C49">
      <w:pPr>
        <w:pStyle w:val="ListParagraph"/>
        <w:bidi/>
        <w:ind w:left="360"/>
        <w:rPr>
          <w:rFonts w:hint="cs"/>
          <w:noProof/>
          <w:sz w:val="32"/>
          <w:szCs w:val="32"/>
          <w:rtl/>
          <w:lang w:bidi="ar-AE"/>
        </w:rPr>
      </w:pPr>
    </w:p>
    <w:p w14:paraId="5D55BE38" w14:textId="74D0601E" w:rsidR="00A33380" w:rsidRPr="00A33380" w:rsidRDefault="00A33380" w:rsidP="00A33380">
      <w:pPr>
        <w:pStyle w:val="ListParagraph"/>
        <w:bidi/>
        <w:ind w:left="360"/>
        <w:jc w:val="right"/>
        <w:rPr>
          <w:b/>
          <w:bCs/>
          <w:i/>
          <w:iCs/>
          <w:noProof/>
          <w:sz w:val="32"/>
          <w:szCs w:val="32"/>
          <w:u w:val="single"/>
          <w:rtl/>
          <w:lang w:bidi="ar-AE"/>
        </w:rPr>
      </w:pPr>
      <w:r w:rsidRPr="00A33380">
        <w:rPr>
          <w:rFonts w:hint="cs"/>
          <w:b/>
          <w:bCs/>
          <w:i/>
          <w:iCs/>
          <w:noProof/>
          <w:sz w:val="32"/>
          <w:szCs w:val="32"/>
          <w:u w:val="single"/>
          <w:rtl/>
          <w:lang w:bidi="ar-AE"/>
        </w:rPr>
        <w:t>تم ...</w:t>
      </w:r>
    </w:p>
    <w:sectPr w:rsidR="00A33380" w:rsidRPr="00A33380" w:rsidSect="00405959"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45D6B" w14:textId="77777777" w:rsidR="00402151" w:rsidRDefault="00402151" w:rsidP="00405959">
      <w:pPr>
        <w:spacing w:after="0" w:line="240" w:lineRule="auto"/>
      </w:pPr>
      <w:r>
        <w:separator/>
      </w:r>
    </w:p>
  </w:endnote>
  <w:endnote w:type="continuationSeparator" w:id="0">
    <w:p w14:paraId="59152542" w14:textId="77777777" w:rsidR="00402151" w:rsidRDefault="00402151" w:rsidP="0040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2B74A" w14:textId="77777777" w:rsidR="00402151" w:rsidRDefault="00402151" w:rsidP="00405959">
      <w:pPr>
        <w:spacing w:after="0" w:line="240" w:lineRule="auto"/>
      </w:pPr>
      <w:r>
        <w:separator/>
      </w:r>
    </w:p>
  </w:footnote>
  <w:footnote w:type="continuationSeparator" w:id="0">
    <w:p w14:paraId="60AF002E" w14:textId="77777777" w:rsidR="00402151" w:rsidRDefault="00402151" w:rsidP="00405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179C"/>
    <w:multiLevelType w:val="hybridMultilevel"/>
    <w:tmpl w:val="082E305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222B7A"/>
    <w:multiLevelType w:val="hybridMultilevel"/>
    <w:tmpl w:val="B3F44F3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6C595A"/>
    <w:multiLevelType w:val="hybridMultilevel"/>
    <w:tmpl w:val="F4A6094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C9232E"/>
    <w:multiLevelType w:val="hybridMultilevel"/>
    <w:tmpl w:val="88D6E48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230F4D"/>
    <w:multiLevelType w:val="hybridMultilevel"/>
    <w:tmpl w:val="75108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7303F"/>
    <w:multiLevelType w:val="hybridMultilevel"/>
    <w:tmpl w:val="1F0EDF8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8E5B31"/>
    <w:multiLevelType w:val="hybridMultilevel"/>
    <w:tmpl w:val="5C8000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BE"/>
    <w:rsid w:val="000A07BE"/>
    <w:rsid w:val="001548E4"/>
    <w:rsid w:val="00273A23"/>
    <w:rsid w:val="00282B19"/>
    <w:rsid w:val="002F65B7"/>
    <w:rsid w:val="003B000C"/>
    <w:rsid w:val="00402151"/>
    <w:rsid w:val="00405959"/>
    <w:rsid w:val="0042335D"/>
    <w:rsid w:val="0047541D"/>
    <w:rsid w:val="00543F54"/>
    <w:rsid w:val="0060684A"/>
    <w:rsid w:val="0063106A"/>
    <w:rsid w:val="00694B3B"/>
    <w:rsid w:val="00753720"/>
    <w:rsid w:val="008573E0"/>
    <w:rsid w:val="008C143E"/>
    <w:rsid w:val="008E6589"/>
    <w:rsid w:val="00966656"/>
    <w:rsid w:val="00982B16"/>
    <w:rsid w:val="00A33380"/>
    <w:rsid w:val="00A47247"/>
    <w:rsid w:val="00AD0188"/>
    <w:rsid w:val="00AF7AC6"/>
    <w:rsid w:val="00BB621A"/>
    <w:rsid w:val="00C60883"/>
    <w:rsid w:val="00CC409E"/>
    <w:rsid w:val="00D73410"/>
    <w:rsid w:val="00E44940"/>
    <w:rsid w:val="00E64DFC"/>
    <w:rsid w:val="00EA1DB1"/>
    <w:rsid w:val="00EE2C49"/>
    <w:rsid w:val="00F02EF4"/>
    <w:rsid w:val="00F7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B6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7BE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0A07BE"/>
    <w:rPr>
      <w:i/>
      <w:iCs/>
    </w:rPr>
  </w:style>
  <w:style w:type="paragraph" w:styleId="ListParagraph">
    <w:name w:val="List Paragraph"/>
    <w:basedOn w:val="Normal"/>
    <w:uiPriority w:val="34"/>
    <w:qFormat/>
    <w:rsid w:val="000A0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247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73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959"/>
  </w:style>
  <w:style w:type="paragraph" w:styleId="Footer">
    <w:name w:val="footer"/>
    <w:basedOn w:val="Normal"/>
    <w:link w:val="FooterChar"/>
    <w:uiPriority w:val="99"/>
    <w:unhideWhenUsed/>
    <w:rsid w:val="0040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959"/>
  </w:style>
  <w:style w:type="paragraph" w:styleId="BalloonText">
    <w:name w:val="Balloon Text"/>
    <w:basedOn w:val="Normal"/>
    <w:link w:val="BalloonTextChar"/>
    <w:uiPriority w:val="99"/>
    <w:semiHidden/>
    <w:unhideWhenUsed/>
    <w:rsid w:val="0042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7BE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0A07BE"/>
    <w:rPr>
      <w:i/>
      <w:iCs/>
    </w:rPr>
  </w:style>
  <w:style w:type="paragraph" w:styleId="ListParagraph">
    <w:name w:val="List Paragraph"/>
    <w:basedOn w:val="Normal"/>
    <w:uiPriority w:val="34"/>
    <w:qFormat/>
    <w:rsid w:val="000A0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247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73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959"/>
  </w:style>
  <w:style w:type="paragraph" w:styleId="Footer">
    <w:name w:val="footer"/>
    <w:basedOn w:val="Normal"/>
    <w:link w:val="FooterChar"/>
    <w:uiPriority w:val="99"/>
    <w:unhideWhenUsed/>
    <w:rsid w:val="00405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959"/>
  </w:style>
  <w:style w:type="paragraph" w:styleId="BalloonText">
    <w:name w:val="Balloon Text"/>
    <w:basedOn w:val="Normal"/>
    <w:link w:val="BalloonTextChar"/>
    <w:uiPriority w:val="99"/>
    <w:semiHidden/>
    <w:unhideWhenUsed/>
    <w:rsid w:val="0042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.~</Company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18</cp:revision>
  <cp:lastPrinted>2010-10-22T10:46:00Z</cp:lastPrinted>
  <dcterms:created xsi:type="dcterms:W3CDTF">2010-10-20T13:35:00Z</dcterms:created>
  <dcterms:modified xsi:type="dcterms:W3CDTF">2010-10-22T10:53:00Z</dcterms:modified>
</cp:coreProperties>
</file>