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05" w:rsidRPr="00E02B29" w:rsidRDefault="00C61F05" w:rsidP="003E04D9">
      <w:pPr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sz w:val="40"/>
          <w:szCs w:val="40"/>
          <w:rtl/>
          <w:lang w:bidi="ar-AE"/>
        </w:rPr>
        <w:t>تلخيص</w:t>
      </w:r>
      <w:r w:rsidRPr="00E02B29">
        <w:rPr>
          <w:rFonts w:ascii="Arabic Typesetting (Arabic)" w:hAnsi="Arabic Typesetting (Arabic)" w:cs="Arabic Typesetting (Arabic)"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sz w:val="40"/>
          <w:szCs w:val="40"/>
          <w:rtl/>
          <w:lang w:bidi="ar-AE"/>
        </w:rPr>
        <w:t>مادة</w:t>
      </w:r>
      <w:r w:rsidRPr="00E02B29">
        <w:rPr>
          <w:rFonts w:ascii="Arabic Typesetting (Arabic)" w:hAnsi="Arabic Typesetting (Arabic)" w:cs="Arabic Typesetting (Arabic)"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sz w:val="40"/>
          <w:szCs w:val="40"/>
          <w:rtl/>
          <w:lang w:bidi="ar-AE"/>
        </w:rPr>
        <w:t>التاريخ</w:t>
      </w:r>
      <w:r w:rsidRPr="00E02B29">
        <w:rPr>
          <w:rFonts w:ascii="Arabic Typesetting (Arabic)" w:hAnsi="Arabic Typesetting (Arabic)" w:cs="Arabic Typesetting (Arabic)"/>
          <w:sz w:val="40"/>
          <w:szCs w:val="40"/>
          <w:rtl/>
          <w:lang w:bidi="ar-AE"/>
        </w:rPr>
        <w:t xml:space="preserve"> ,,</w:t>
      </w:r>
    </w:p>
    <w:p w:rsidR="00C61F05" w:rsidRPr="00E02B29" w:rsidRDefault="00C61F05" w:rsidP="003E04D9">
      <w:pPr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C61F05" w:rsidRPr="00E02B29" w:rsidRDefault="00C61F05" w:rsidP="003E04D9">
      <w:pPr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sz w:val="40"/>
          <w:szCs w:val="40"/>
          <w:rtl/>
          <w:lang w:bidi="ar-AE"/>
        </w:rPr>
        <w:t>للصف</w:t>
      </w:r>
      <w:r w:rsidRPr="00E02B29">
        <w:rPr>
          <w:rFonts w:ascii="Arabic Typesetting (Arabic)" w:hAnsi="Arabic Typesetting (Arabic)" w:cs="Arabic Typesetting (Arabic)"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sz w:val="40"/>
          <w:szCs w:val="40"/>
          <w:rtl/>
          <w:lang w:bidi="ar-AE"/>
        </w:rPr>
        <w:t>الثامن</w:t>
      </w:r>
      <w:r w:rsidRPr="00E02B29">
        <w:rPr>
          <w:rFonts w:ascii="Arabic Typesetting (Arabic)" w:hAnsi="Arabic Typesetting (Arabic)" w:cs="Arabic Typesetting (Arabic)"/>
          <w:sz w:val="40"/>
          <w:szCs w:val="40"/>
          <w:rtl/>
          <w:lang w:bidi="ar-AE"/>
        </w:rPr>
        <w:t xml:space="preserve"> ..</w:t>
      </w:r>
    </w:p>
    <w:p w:rsidR="00C61F05" w:rsidRPr="00E02B29" w:rsidRDefault="00C61F05" w:rsidP="003E04D9">
      <w:pPr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C61F05" w:rsidRPr="00E02B29" w:rsidRDefault="00C61F05" w:rsidP="003E04D9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الاسمـ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  .............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</w:t>
      </w:r>
    </w:p>
    <w:p w:rsidR="00C61F05" w:rsidRPr="00E02B29" w:rsidRDefault="00C61F05" w:rsidP="003E04D9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بالشرا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المعلمـ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>/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هـ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:........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</w:t>
      </w:r>
    </w:p>
    <w:p w:rsidR="00C61F05" w:rsidRPr="00E02B29" w:rsidRDefault="00C61F05" w:rsidP="003E04D9">
      <w:pPr>
        <w:jc w:val="center"/>
        <w:rPr>
          <w:sz w:val="40"/>
          <w:szCs w:val="40"/>
          <w:rtl/>
          <w:lang w:bidi="ar-AE"/>
        </w:rPr>
      </w:pPr>
    </w:p>
    <w:p w:rsidR="00C61F05" w:rsidRPr="00E02B29" w:rsidRDefault="00C61F05" w:rsidP="003E04D9">
      <w:pPr>
        <w:jc w:val="center"/>
        <w:rPr>
          <w:sz w:val="40"/>
          <w:szCs w:val="40"/>
          <w:rtl/>
          <w:lang w:bidi="ar-AE"/>
        </w:rPr>
      </w:pPr>
    </w:p>
    <w:p w:rsidR="00C61F05" w:rsidRPr="00E02B29" w:rsidRDefault="00C61F05" w:rsidP="003E04D9">
      <w:pPr>
        <w:jc w:val="center"/>
        <w:rPr>
          <w:sz w:val="40"/>
          <w:szCs w:val="40"/>
          <w:rtl/>
          <w:lang w:bidi="ar-AE"/>
        </w:rPr>
      </w:pPr>
    </w:p>
    <w:p w:rsidR="00C61F05" w:rsidRPr="00E02B29" w:rsidRDefault="00C61F05" w:rsidP="003E04D9">
      <w:pPr>
        <w:jc w:val="center"/>
        <w:rPr>
          <w:sz w:val="40"/>
          <w:szCs w:val="40"/>
          <w:rtl/>
          <w:lang w:bidi="ar-AE"/>
        </w:rPr>
      </w:pPr>
    </w:p>
    <w:p w:rsidR="00C61F05" w:rsidRPr="00E02B29" w:rsidRDefault="00C61F05" w:rsidP="003E04D9">
      <w:pPr>
        <w:jc w:val="center"/>
        <w:rPr>
          <w:sz w:val="40"/>
          <w:szCs w:val="40"/>
          <w:rtl/>
          <w:lang w:bidi="ar-AE"/>
        </w:rPr>
      </w:pPr>
    </w:p>
    <w:p w:rsidR="00C61F05" w:rsidRPr="00E02B29" w:rsidRDefault="00C61F05" w:rsidP="003E04D9">
      <w:pPr>
        <w:jc w:val="center"/>
        <w:rPr>
          <w:sz w:val="40"/>
          <w:szCs w:val="40"/>
          <w:rtl/>
          <w:lang w:bidi="ar-AE"/>
        </w:rPr>
      </w:pPr>
    </w:p>
    <w:p w:rsidR="00C61F05" w:rsidRPr="00E02B29" w:rsidRDefault="00C61F05" w:rsidP="005F2396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السؤال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الاول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اكملي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القراغات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التالية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بدأت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طلائل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الفتح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الاسلامي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لبلاد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ماوراء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النهر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مند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عهد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فتح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مدينة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كاشغر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عام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90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هـ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جهز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عام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48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جيشاً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عظيماً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لفتح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القسطنطيسة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نجح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فتح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مكران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عقبة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نافع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قاعدة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بحرية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عرفت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بالسم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استشهد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عقبة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نافع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اثناء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اشتباكه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مع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البربر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بقيادة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كانت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اسبانيا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قبل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الفتح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الاسلامي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تقع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تحت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حكم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استشهد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معركة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تولوز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القائد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المسلم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...................................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المعركة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التي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استشهد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فيها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عبد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الرحمن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الغافلي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عرفت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بالسم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اتخذ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العباسيون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مركزا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لتنظيم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دعوتهم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بلدة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اول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خلفاء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........................................... 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امتد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عاماً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اول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قاد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الغزو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بنفسه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مدينة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بغداد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عام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145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عهد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الذي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قصى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على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اسرة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البرامكة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دام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الاول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مرة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الزمان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...................................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اول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عباسي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استخدم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الاتراك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الجيش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دولة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شبه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مستقة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اسسها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ابراهيم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الاغلب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مدينة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بناها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المعتصم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شمالي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بغداد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..........................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عباسي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بوفاتة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انتى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الاول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احتل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تيوفل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مدينة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 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احتل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المعتصم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مدينة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الذي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رد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على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نفوذهم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امبراطور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الروم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بأن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" w:hAnsi="Arabic Typesetting" w:cs="Times New Roman"/>
          <w:b/>
          <w:bCs/>
          <w:sz w:val="40"/>
          <w:szCs w:val="40"/>
          <w:rtl/>
          <w:lang w:bidi="ar-AE"/>
        </w:rPr>
        <w:t>–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الجواب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تراه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تسمعه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" w:hAnsi="Arabic Typesetting" w:cs="Times New Roman"/>
          <w:b/>
          <w:bCs/>
          <w:sz w:val="40"/>
          <w:szCs w:val="40"/>
          <w:rtl/>
          <w:lang w:bidi="ar-AE"/>
        </w:rPr>
        <w:t>–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الذي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رمم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الحصون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حصن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الثغور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امتد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الثاني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بالسم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وزارة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قامت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دولة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الادارسة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انتصر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على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يوسف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الفهري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معركة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المصارة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مؤسس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الدولة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الاموية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الاندلس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نشأت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المدارس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النظامية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عهد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الدولة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حدثت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معركة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ملاذكرد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عهد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الجامع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الازهر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عهد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المدينة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التي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استردها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السلاجقة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الصليبين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السؤال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الثاني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عللي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تسمية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عام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41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هـ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بعام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الجماعة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يعد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عبد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الملك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مروان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المؤسس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الثاني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للدولة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الاموية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اعتبار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عمر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عبد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العزيز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خامسس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الخخلفاء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الراشدين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انتصر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المسلمين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فتوحاتهم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بلاد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ماوراء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النهر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دخول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سكان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بلاد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السند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الاسلام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طواعية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بدون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اكراه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تسمية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بلاد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وراء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النهر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بهذا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الاسم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فشل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الحملة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التي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ارسلها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معاوية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ابي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سفيان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لفتح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القسطنطية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عقبة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نافع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مدينة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قيروان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تدهور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الاحوال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u w:val="single"/>
          <w:rtl/>
          <w:lang w:bidi="ar-AE"/>
        </w:rPr>
        <w:t>الاجتماعية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الاندلس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 xml:space="preserve">..................................................... 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تدهور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الاحوال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u w:val="single"/>
          <w:rtl/>
          <w:lang w:bidi="ar-AE"/>
        </w:rPr>
        <w:t>السياسية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الاندلس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 xml:space="preserve">..................................................... 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اختيار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خراسان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مركزا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للدعوة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لآل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بيت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تسمية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العباسين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بهذا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الاسم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القضاء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على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البرامكة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زمن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هارون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الرشيد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منح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الرشيد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ابراهيم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الاغلب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مدينة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تونس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قيام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الحروب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بين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الامين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المأمون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يعتبر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المأممون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حامل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ولاء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المعتصم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مدينة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سامراء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احتلال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الفاطمين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الفاطميون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الجامع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الازهر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القاهرة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السؤال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الثالث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 :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وضح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كل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اعمال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معاوية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ابي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سفيان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اعمال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عبدالملك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مروان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اعمال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الوليد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عبدالملك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اعمال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عمر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عبدالعزيز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نتائج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سياسة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الخليفة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عمر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عبدالعزيز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اهم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اعمال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عقبة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نافع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مميزات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الاول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اهم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اعمال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ابو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الجعفر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المنصور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اهم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اعمال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هارون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الرشيد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اهم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اعمال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المأمون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اهم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اعمال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المعتصم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بالله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خصائص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العصر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العباسي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الثاني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العوامل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التي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ادت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للقيام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دول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انفصالية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ما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نتائج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سقوط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غرناطة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من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المنجزات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الحضارية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نتائج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معركة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ملاذكرد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ِ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مميزات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الحكم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السلجوقي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(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السياسي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)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مميزات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الحكم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السلجوقي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(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الحضاري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)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</w:t>
      </w:r>
    </w:p>
    <w:p w:rsidR="00C61F05" w:rsidRPr="00E02B29" w:rsidRDefault="00C61F05" w:rsidP="001F77EE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D32402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D32402">
      <w:pPr>
        <w:jc w:val="center"/>
        <w:rPr>
          <w:sz w:val="40"/>
          <w:szCs w:val="40"/>
          <w:rtl/>
          <w:lang w:bidi="ar-AE"/>
        </w:rPr>
      </w:pP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السؤال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الرابع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عرفي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الثغور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 xml:space="preserve"> .............................................................................................</w:t>
      </w:r>
    </w:p>
    <w:p w:rsidR="00C61F05" w:rsidRPr="00E02B29" w:rsidRDefault="00C61F05" w:rsidP="002D7ED6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الصوائف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الشواتي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 xml:space="preserve"> ..................................................................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بيت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الحكمة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:</w:t>
      </w:r>
      <w:r w:rsidRPr="00E02B29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 xml:space="preserve"> .............................................................................................</w:t>
      </w:r>
    </w:p>
    <w:p w:rsidR="00C61F05" w:rsidRPr="00E02B29" w:rsidRDefault="00C61F05" w:rsidP="0014195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</w:p>
    <w:p w:rsidR="00C61F05" w:rsidRPr="00E02B29" w:rsidRDefault="00C61F05" w:rsidP="002D7ED6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انتهت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الاسئلة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...</w:t>
      </w:r>
    </w:p>
    <w:p w:rsidR="00C61F05" w:rsidRPr="00E02B29" w:rsidRDefault="00C61F05" w:rsidP="002D7ED6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اتمنى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لكم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التوفيق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و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</w:t>
      </w:r>
      <w:r w:rsidRPr="00E02B29">
        <w:rPr>
          <w:rFonts w:ascii="Arabic Typesetting (Arabic)" w:hAnsi="Arabic Typesetting (Arabic)" w:cs="Arabic Typesetting (Arabic)" w:hint="cs"/>
          <w:b/>
          <w:bCs/>
          <w:sz w:val="40"/>
          <w:szCs w:val="40"/>
          <w:rtl/>
          <w:lang w:bidi="ar-AE"/>
        </w:rPr>
        <w:t>النجاح</w:t>
      </w:r>
      <w:r w:rsidRPr="00E02B29">
        <w:rPr>
          <w:rFonts w:ascii="Arabic Typesetting (Arabic)" w:hAnsi="Arabic Typesetting (Arabic)" w:cs="Arabic Typesetting (Arabic)"/>
          <w:b/>
          <w:bCs/>
          <w:sz w:val="40"/>
          <w:szCs w:val="40"/>
          <w:rtl/>
          <w:lang w:bidi="ar-AE"/>
        </w:rPr>
        <w:t xml:space="preserve"> ..</w:t>
      </w:r>
    </w:p>
    <w:p w:rsidR="00C61F05" w:rsidRPr="002D7ED6" w:rsidRDefault="00C61F05" w:rsidP="00D32402">
      <w:pPr>
        <w:jc w:val="center"/>
        <w:rPr>
          <w:b/>
          <w:bCs/>
          <w:sz w:val="56"/>
          <w:szCs w:val="56"/>
          <w:rtl/>
          <w:lang w:bidi="ar-AE"/>
        </w:rPr>
      </w:pPr>
    </w:p>
    <w:p w:rsidR="00C61F05" w:rsidRDefault="00C61F05" w:rsidP="00D32402">
      <w:pPr>
        <w:rPr>
          <w:sz w:val="56"/>
          <w:szCs w:val="56"/>
          <w:rtl/>
          <w:lang w:bidi="ar-AE"/>
        </w:rPr>
      </w:pPr>
    </w:p>
    <w:p w:rsidR="00C61F05" w:rsidRDefault="00C61F05" w:rsidP="00D32402">
      <w:pPr>
        <w:rPr>
          <w:sz w:val="56"/>
          <w:szCs w:val="56"/>
          <w:rtl/>
          <w:lang w:bidi="ar-AE"/>
        </w:rPr>
      </w:pPr>
    </w:p>
    <w:p w:rsidR="00C61F05" w:rsidRDefault="00C61F05" w:rsidP="00D32402">
      <w:pPr>
        <w:rPr>
          <w:rFonts w:ascii="Arabic Typesetting" w:hAnsi="Arabic Typesetting" w:cs="Arabic Typesetting"/>
          <w:b/>
          <w:bCs/>
          <w:sz w:val="56"/>
          <w:szCs w:val="56"/>
          <w:rtl/>
          <w:lang w:bidi="ar-AE"/>
        </w:rPr>
      </w:pPr>
    </w:p>
    <w:p w:rsidR="00C61F05" w:rsidRPr="003E04D9" w:rsidRDefault="00C61F05" w:rsidP="003E04D9">
      <w:pPr>
        <w:jc w:val="center"/>
        <w:rPr>
          <w:sz w:val="56"/>
          <w:szCs w:val="56"/>
          <w:lang w:bidi="ar-AE"/>
        </w:rPr>
      </w:pPr>
    </w:p>
    <w:sectPr w:rsidR="00C61F05" w:rsidRPr="003E04D9" w:rsidSect="003E04D9">
      <w:pgSz w:w="11906" w:h="16838"/>
      <w:pgMar w:top="1797" w:right="1440" w:bottom="1797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F05" w:rsidRDefault="00C61F05" w:rsidP="005F2396">
      <w:pPr>
        <w:spacing w:after="0" w:line="240" w:lineRule="auto"/>
      </w:pPr>
      <w:r>
        <w:separator/>
      </w:r>
    </w:p>
  </w:endnote>
  <w:endnote w:type="continuationSeparator" w:id="0">
    <w:p w:rsidR="00C61F05" w:rsidRDefault="00C61F05" w:rsidP="005F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ypesetting (Arabic)">
    <w:altName w:val="Courier New"/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Arabic Typesetting">
    <w:altName w:val="Frenc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F05" w:rsidRDefault="00C61F05" w:rsidP="005F2396">
      <w:pPr>
        <w:spacing w:after="0" w:line="240" w:lineRule="auto"/>
      </w:pPr>
      <w:r>
        <w:separator/>
      </w:r>
    </w:p>
  </w:footnote>
  <w:footnote w:type="continuationSeparator" w:id="0">
    <w:p w:rsidR="00C61F05" w:rsidRDefault="00C61F05" w:rsidP="005F2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4D9"/>
    <w:rsid w:val="00141957"/>
    <w:rsid w:val="001F77EE"/>
    <w:rsid w:val="00287ED7"/>
    <w:rsid w:val="002D7ED6"/>
    <w:rsid w:val="003E04D9"/>
    <w:rsid w:val="00546A00"/>
    <w:rsid w:val="005740AC"/>
    <w:rsid w:val="005F2396"/>
    <w:rsid w:val="00664119"/>
    <w:rsid w:val="009226AF"/>
    <w:rsid w:val="00AF7B3B"/>
    <w:rsid w:val="00C61F05"/>
    <w:rsid w:val="00CB5E61"/>
    <w:rsid w:val="00D32402"/>
    <w:rsid w:val="00DC2FAC"/>
    <w:rsid w:val="00E0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6AF"/>
    <w:pPr>
      <w:bidi/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F23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239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F23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239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13</Pages>
  <Words>1402</Words>
  <Characters>7998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dcterms:created xsi:type="dcterms:W3CDTF">2008-12-28T09:07:00Z</dcterms:created>
  <dcterms:modified xsi:type="dcterms:W3CDTF">2010-01-11T12:14:00Z</dcterms:modified>
</cp:coreProperties>
</file>